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57B2667" w14:textId="77777777" w:rsidR="008A51AA" w:rsidRDefault="00BB5DF3">
      <w:r w:rsidRPr="00BB5DF3">
        <w:rPr>
          <w:noProof/>
          <w:color w:val="4D671B" w:themeColor="accent1" w:themeShade="80"/>
          <w:sz w:val="48"/>
          <w:szCs w:val="48"/>
          <w:lang w:eastAsia="en-US"/>
        </w:rPr>
        <mc:AlternateContent>
          <mc:Choice Requires="wps">
            <w:drawing>
              <wp:anchor distT="0" distB="0" distL="228600" distR="228600" simplePos="0" relativeHeight="251668480" behindDoc="0" locked="0" layoutInCell="1" allowOverlap="1" wp14:anchorId="2CDCDC90" wp14:editId="30065210">
                <wp:simplePos x="0" y="0"/>
                <wp:positionH relativeFrom="margin">
                  <wp:posOffset>-318135</wp:posOffset>
                </wp:positionH>
                <wp:positionV relativeFrom="margin">
                  <wp:posOffset>71755</wp:posOffset>
                </wp:positionV>
                <wp:extent cx="3255010" cy="8229600"/>
                <wp:effectExtent l="19050" t="0" r="2540" b="3810"/>
                <wp:wrapSquare wrapText="bothSides"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010" cy="822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accent2"/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03F56" w14:textId="77777777" w:rsidR="00BB5DF3" w:rsidRDefault="00E20B2D">
                            <w:pPr>
                              <w:spacing w:after="240" w:line="240" w:lineRule="auto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  <w:r w:rsidRPr="00496F50">
                              <w:rPr>
                                <w:rFonts w:ascii="Century Gothic" w:eastAsia="HGｺﾞｼｯｸM" w:hAnsi="Century Gothic" w:cs="Times New Roman"/>
                                <w:b/>
                                <w:bCs/>
                                <w:color w:val="4D671B" w:themeColor="accent1" w:themeShade="80"/>
                                <w:sz w:val="48"/>
                                <w:szCs w:val="48"/>
                              </w:rPr>
                              <w:t>Well done</w:t>
                            </w:r>
                            <w:r w:rsidR="00496F50" w:rsidRPr="00496F50">
                              <w:rPr>
                                <w:rFonts w:ascii="Century Gothic" w:eastAsia="HGｺﾞｼｯｸM" w:hAnsi="Century Gothic" w:cs="Times New Roman"/>
                                <w:b/>
                                <w:bCs/>
                                <w:color w:val="4D671B" w:themeColor="accent1" w:themeShade="80"/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  <w:p w14:paraId="58FAB68F" w14:textId="77777777" w:rsidR="00496F50" w:rsidRDefault="00496F50" w:rsidP="00496F50">
                            <w:pPr>
                              <w:pStyle w:val="ContactInf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253A7081" w14:textId="77777777" w:rsidR="00496F50" w:rsidRDefault="00496F50" w:rsidP="00496F50">
                            <w:pPr>
                              <w:pStyle w:val="ContactInf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E76202">
                              <w:rPr>
                                <w:i/>
                                <w:sz w:val="24"/>
                                <w:szCs w:val="24"/>
                              </w:rPr>
                              <w:t xml:space="preserve">Thank you for choosing Bryn Du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as the location for your event! </w:t>
                            </w:r>
                            <w:r w:rsidRPr="00E76202">
                              <w:rPr>
                                <w:i/>
                                <w:sz w:val="24"/>
                                <w:szCs w:val="24"/>
                              </w:rPr>
                              <w:t xml:space="preserve">We look forward to working with you as you finalize your plans. Our staff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is</w:t>
                            </w:r>
                            <w:r w:rsidRPr="00E76202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eag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er to help make your event one-</w:t>
                            </w:r>
                            <w:r w:rsidRPr="00E76202">
                              <w:rPr>
                                <w:i/>
                                <w:sz w:val="24"/>
                                <w:szCs w:val="24"/>
                              </w:rPr>
                              <w:t xml:space="preserve">of-a-kind. Please contact us with </w:t>
                            </w:r>
                            <w:r w:rsidR="00E26672">
                              <w:rPr>
                                <w:i/>
                                <w:sz w:val="24"/>
                                <w:szCs w:val="24"/>
                              </w:rPr>
                              <w:t xml:space="preserve">any questions or concerns you might have. </w:t>
                            </w:r>
                            <w:r w:rsidRPr="00E76202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Once again, thank you for choosing Bryn Du.</w:t>
                            </w:r>
                          </w:p>
                          <w:p w14:paraId="4DFAD58F" w14:textId="77777777" w:rsidR="00496F50" w:rsidRPr="00E76202" w:rsidRDefault="00496F50" w:rsidP="00496F50">
                            <w:pPr>
                              <w:pStyle w:val="ContactInf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2ADFC0D8" w14:textId="77777777" w:rsidR="00496F50" w:rsidRDefault="00496F50" w:rsidP="00496F50">
                            <w:pPr>
                              <w:pStyle w:val="ContactInf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E76202">
                              <w:rPr>
                                <w:i/>
                                <w:sz w:val="24"/>
                                <w:szCs w:val="24"/>
                              </w:rPr>
                              <w:t>Sincerely,</w:t>
                            </w:r>
                          </w:p>
                          <w:p w14:paraId="7AFB0BA7" w14:textId="77777777" w:rsidR="002F1CA0" w:rsidRDefault="002F1CA0" w:rsidP="002F1CA0">
                            <w:pPr>
                              <w:pStyle w:val="ContactInf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1D8C19EF" w14:textId="22CBAEBB" w:rsidR="002F1CA0" w:rsidRDefault="002F1CA0" w:rsidP="002F1CA0">
                            <w:pPr>
                              <w:pStyle w:val="ContactInf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Athena Koehler </w:t>
                            </w:r>
                          </w:p>
                          <w:p w14:paraId="460DFC61" w14:textId="032FD2C6" w:rsidR="00496F50" w:rsidRDefault="00496F50" w:rsidP="00496F50">
                            <w:pPr>
                              <w:pStyle w:val="ContactInf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E76202">
                              <w:rPr>
                                <w:i/>
                                <w:sz w:val="24"/>
                                <w:szCs w:val="24"/>
                              </w:rPr>
                              <w:t>Executive Director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2197E8A3" w14:textId="77777777" w:rsidR="00496F50" w:rsidRPr="00496F50" w:rsidRDefault="00496F50" w:rsidP="00496F50">
                            <w:pPr>
                              <w:pStyle w:val="ContactInfo"/>
                              <w:rPr>
                                <w:i/>
                              </w:rPr>
                            </w:pPr>
                          </w:p>
                          <w:p w14:paraId="068B2035" w14:textId="77777777" w:rsidR="002F1CA0" w:rsidRDefault="002F1CA0" w:rsidP="00496F50">
                            <w:pPr>
                              <w:pStyle w:val="ContactInf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Janis Greenleaf</w:t>
                            </w:r>
                          </w:p>
                          <w:p w14:paraId="19E574FC" w14:textId="77BF7226" w:rsidR="00496F50" w:rsidRPr="00AE67D8" w:rsidRDefault="00496F50" w:rsidP="00496F50">
                            <w:pPr>
                              <w:pStyle w:val="ContactInf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Event Coordinator</w:t>
                            </w:r>
                          </w:p>
                          <w:p w14:paraId="12C5958E" w14:textId="77777777" w:rsidR="00496F50" w:rsidRDefault="00496F50" w:rsidP="00496F50">
                            <w:pPr>
                              <w:spacing w:after="0"/>
                              <w:rPr>
                                <w:sz w:val="12"/>
                              </w:rPr>
                            </w:pPr>
                          </w:p>
                          <w:p w14:paraId="4107304B" w14:textId="77777777" w:rsidR="00496F50" w:rsidRPr="007669D2" w:rsidRDefault="00496F50" w:rsidP="00496F50">
                            <w:pPr>
                              <w:spacing w:after="0"/>
                              <w:rPr>
                                <w:sz w:val="12"/>
                              </w:rPr>
                            </w:pPr>
                          </w:p>
                          <w:p w14:paraId="4BD48091" w14:textId="77777777" w:rsidR="00496F50" w:rsidRDefault="00496F50" w:rsidP="00496F50">
                            <w:pPr>
                              <w:pStyle w:val="Heading2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25513EB" w14:textId="77777777" w:rsidR="00496F50" w:rsidRDefault="00496F50" w:rsidP="00496F50">
                            <w:pPr>
                              <w:pStyle w:val="Heading2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04E9DEAA" w14:textId="77777777" w:rsidR="00496F50" w:rsidRDefault="00496F50" w:rsidP="00496F50">
                            <w:pPr>
                              <w:pStyle w:val="Heading2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1B0FCD64" w14:textId="77777777" w:rsidR="00496F50" w:rsidRDefault="00496F50" w:rsidP="00496F50">
                            <w:pPr>
                              <w:pStyle w:val="Heading2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4847408E" w14:textId="77777777" w:rsidR="00496F50" w:rsidRDefault="00496F50" w:rsidP="00496F50">
                            <w:pPr>
                              <w:pStyle w:val="Heading2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70846F82" w14:textId="77777777" w:rsidR="00496F50" w:rsidRDefault="00496F50" w:rsidP="00496F50">
                            <w:pPr>
                              <w:pStyle w:val="Heading2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23B6CBF5" w14:textId="77777777" w:rsidR="00496F50" w:rsidRDefault="00496F50" w:rsidP="00496F50">
                            <w:pPr>
                              <w:pStyle w:val="Heading2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6BB480D" w14:textId="77777777" w:rsidR="00496F50" w:rsidRDefault="00496F50" w:rsidP="00496F50">
                            <w:pPr>
                              <w:pStyle w:val="Heading2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49C7F097" w14:textId="77777777" w:rsidR="00496F50" w:rsidRDefault="00496F50" w:rsidP="00496F50">
                            <w:pPr>
                              <w:pStyle w:val="Heading2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1665B0D7" w14:textId="77777777" w:rsidR="00496F50" w:rsidRDefault="00496F50" w:rsidP="00496F50">
                            <w:pPr>
                              <w:pStyle w:val="Heading2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563DF5BB" w14:textId="77777777" w:rsidR="00496F50" w:rsidRPr="009623E2" w:rsidRDefault="003352C7" w:rsidP="00496F50">
                            <w:pPr>
                              <w:pStyle w:val="Heading2"/>
                              <w:rPr>
                                <w:color w:val="000000" w:themeColor="text1"/>
                                <w:sz w:val="24"/>
                              </w:rPr>
                            </w:pPr>
                            <w:sdt>
                              <w:sdtPr>
                                <w:rPr>
                                  <w:color w:val="000000" w:themeColor="text1"/>
                                  <w:sz w:val="24"/>
                                </w:rPr>
                                <w:id w:val="1892231763"/>
                                <w:placeholder>
                                  <w:docPart w:val="3340F83DD30641618B7A489CC836EDD9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bookmarkStart w:id="1" w:name="_Toc347752182"/>
                                <w:r w:rsidR="00496F50" w:rsidRPr="00605FA7">
                                  <w:t>Contact Us</w:t>
                                </w:r>
                                <w:bookmarkEnd w:id="1"/>
                              </w:sdtContent>
                            </w:sdt>
                          </w:p>
                          <w:p w14:paraId="2208E7AB" w14:textId="6BD4F0E4" w:rsidR="00496F50" w:rsidRPr="000B3888" w:rsidRDefault="00496F50" w:rsidP="00496F50">
                            <w:pPr>
                              <w:pStyle w:val="ContactInfo"/>
                            </w:pPr>
                            <w:r w:rsidRPr="000B3888">
                              <w:t>If you have any questions or concerns we are only a phone call or email away.</w:t>
                            </w:r>
                            <w:r>
                              <w:t xml:space="preserve">  </w:t>
                            </w:r>
                            <w:r w:rsidRPr="000B3888">
                              <w:t xml:space="preserve">(740) 587-7053, </w:t>
                            </w:r>
                            <w:hyperlink r:id="rId12" w:history="1">
                              <w:r w:rsidR="002F1CA0" w:rsidRPr="002F1CA0">
                                <w:rPr>
                                  <w:rStyle w:val="Hyperlink"/>
                                  <w:color w:val="auto"/>
                                </w:rPr>
                                <w:t>athena@bryndu.com</w:t>
                              </w:r>
                            </w:hyperlink>
                            <w:r w:rsidRPr="002F1CA0">
                              <w:rPr>
                                <w:color w:val="auto"/>
                              </w:rPr>
                              <w:t xml:space="preserve"> </w:t>
                            </w:r>
                            <w:r w:rsidR="002F1CA0" w:rsidRPr="002F1CA0">
                              <w:rPr>
                                <w:color w:val="auto"/>
                              </w:rPr>
                              <w:t xml:space="preserve">or </w:t>
                            </w:r>
                            <w:hyperlink r:id="rId13" w:history="1">
                              <w:r w:rsidR="002F1CA0" w:rsidRPr="002F1CA0">
                                <w:rPr>
                                  <w:rStyle w:val="Hyperlink"/>
                                  <w:color w:val="auto"/>
                                </w:rPr>
                                <w:t>events@bryndu.com</w:t>
                              </w:r>
                            </w:hyperlink>
                            <w:r w:rsidR="002F1CA0" w:rsidRPr="002F1CA0"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  <w:p w14:paraId="4AAC51B4" w14:textId="77777777" w:rsidR="00BB5DF3" w:rsidRDefault="00BB5DF3" w:rsidP="00496F50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98500</wp14:pctHeight>
                </wp14:sizeRelV>
              </wp:anchor>
            </w:drawing>
          </mc:Choice>
          <mc:Fallback>
            <w:pict>
              <v:shapetype w14:anchorId="2CDCDC90" id="_x0000_t202" coordsize="21600,21600" o:spt="202" path="m,l,21600r21600,l21600,xe">
                <v:stroke joinstyle="miter"/>
                <v:path gradientshapeok="t" o:connecttype="rect"/>
              </v:shapetype>
              <v:shape id="Text Box 141" o:spid="_x0000_s1026" type="#_x0000_t202" style="position:absolute;margin-left:-25.05pt;margin-top:5.65pt;width:256.3pt;height:9in;z-index:251668480;visibility:visible;mso-wrap-style:square;mso-width-percent:0;mso-height-percent:985;mso-wrap-distance-left:18pt;mso-wrap-distance-top:0;mso-wrap-distance-right:18pt;mso-wrap-distance-bottom:0;mso-position-horizontal:absolute;mso-position-horizontal-relative:margin;mso-position-vertical:absolute;mso-position-vertical-relative:margin;mso-width-percent:0;mso-height-percent:985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" fillcolor="white [3212]" stroked="f" strokeweight=".5pt">
                <v:shadow on="t" color="#63a537 [3205]" origin=".5" offset="-1.5pt,0"/>
                <v:textbox inset="18pt,10.8pt,0,10.8pt">
                  <w:txbxContent>
                    <w:p w14:paraId="5F303F56" w14:textId="77777777" w:rsidR="00BB5DF3" w:rsidRDefault="00E20B2D">
                      <w:pPr>
                        <w:spacing w:after="240" w:line="240" w:lineRule="auto"/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  <w:r w:rsidRPr="00496F50">
                        <w:rPr>
                          <w:rFonts w:ascii="Century Gothic" w:eastAsia="HGｺﾞｼｯｸM" w:hAnsi="Century Gothic" w:cs="Times New Roman"/>
                          <w:b/>
                          <w:bCs/>
                          <w:color w:val="4D671B" w:themeColor="accent1" w:themeShade="80"/>
                          <w:sz w:val="48"/>
                          <w:szCs w:val="48"/>
                        </w:rPr>
                        <w:t>Well done</w:t>
                      </w:r>
                      <w:r w:rsidR="00496F50" w:rsidRPr="00496F50">
                        <w:rPr>
                          <w:rFonts w:ascii="Century Gothic" w:eastAsia="HGｺﾞｼｯｸM" w:hAnsi="Century Gothic" w:cs="Times New Roman"/>
                          <w:b/>
                          <w:bCs/>
                          <w:color w:val="4D671B" w:themeColor="accent1" w:themeShade="80"/>
                          <w:sz w:val="48"/>
                          <w:szCs w:val="48"/>
                        </w:rPr>
                        <w:t>!</w:t>
                      </w:r>
                    </w:p>
                    <w:p w14:paraId="58FAB68F" w14:textId="77777777" w:rsidR="00496F50" w:rsidRDefault="00496F50" w:rsidP="00496F50">
                      <w:pPr>
                        <w:pStyle w:val="ContactInfo"/>
                        <w:rPr>
                          <w:i/>
                          <w:sz w:val="24"/>
                          <w:szCs w:val="24"/>
                        </w:rPr>
                      </w:pPr>
                    </w:p>
                    <w:p w14:paraId="253A7081" w14:textId="77777777" w:rsidR="00496F50" w:rsidRDefault="00496F50" w:rsidP="00496F50">
                      <w:pPr>
                        <w:pStyle w:val="ContactInfo"/>
                        <w:rPr>
                          <w:i/>
                          <w:sz w:val="24"/>
                          <w:szCs w:val="24"/>
                        </w:rPr>
                      </w:pPr>
                      <w:r w:rsidRPr="00E76202">
                        <w:rPr>
                          <w:i/>
                          <w:sz w:val="24"/>
                          <w:szCs w:val="24"/>
                        </w:rPr>
                        <w:t xml:space="preserve">Thank you for choosing Bryn Du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as the location for your event! </w:t>
                      </w:r>
                      <w:r w:rsidRPr="00E76202">
                        <w:rPr>
                          <w:i/>
                          <w:sz w:val="24"/>
                          <w:szCs w:val="24"/>
                        </w:rPr>
                        <w:t xml:space="preserve">We look forward to working with you as you finalize your plans. Our staff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is</w:t>
                      </w:r>
                      <w:r w:rsidRPr="00E76202">
                        <w:rPr>
                          <w:i/>
                          <w:sz w:val="24"/>
                          <w:szCs w:val="24"/>
                        </w:rPr>
                        <w:t xml:space="preserve"> eag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er to help make your event one-</w:t>
                      </w:r>
                      <w:r w:rsidRPr="00E76202">
                        <w:rPr>
                          <w:i/>
                          <w:sz w:val="24"/>
                          <w:szCs w:val="24"/>
                        </w:rPr>
                        <w:t xml:space="preserve">of-a-kind. Please contact us with </w:t>
                      </w:r>
                      <w:r w:rsidR="00E26672">
                        <w:rPr>
                          <w:i/>
                          <w:sz w:val="24"/>
                          <w:szCs w:val="24"/>
                        </w:rPr>
                        <w:t xml:space="preserve">any questions or concerns you might have. </w:t>
                      </w:r>
                      <w:r w:rsidRPr="00E76202">
                        <w:rPr>
                          <w:i/>
                          <w:sz w:val="24"/>
                          <w:szCs w:val="24"/>
                        </w:rPr>
                        <w:t xml:space="preserve"> Once again, thank you for choosing Bryn Du.</w:t>
                      </w:r>
                    </w:p>
                    <w:p w14:paraId="4DFAD58F" w14:textId="77777777" w:rsidR="00496F50" w:rsidRPr="00E76202" w:rsidRDefault="00496F50" w:rsidP="00496F50">
                      <w:pPr>
                        <w:pStyle w:val="ContactInfo"/>
                        <w:rPr>
                          <w:i/>
                          <w:sz w:val="24"/>
                          <w:szCs w:val="24"/>
                        </w:rPr>
                      </w:pPr>
                    </w:p>
                    <w:p w14:paraId="2ADFC0D8" w14:textId="77777777" w:rsidR="00496F50" w:rsidRDefault="00496F50" w:rsidP="00496F50">
                      <w:pPr>
                        <w:pStyle w:val="ContactInfo"/>
                        <w:rPr>
                          <w:i/>
                          <w:sz w:val="24"/>
                          <w:szCs w:val="24"/>
                        </w:rPr>
                      </w:pPr>
                      <w:r w:rsidRPr="00E76202">
                        <w:rPr>
                          <w:i/>
                          <w:sz w:val="24"/>
                          <w:szCs w:val="24"/>
                        </w:rPr>
                        <w:t>Sincerely,</w:t>
                      </w:r>
                    </w:p>
                    <w:p w14:paraId="7AFB0BA7" w14:textId="77777777" w:rsidR="002F1CA0" w:rsidRDefault="002F1CA0" w:rsidP="002F1CA0">
                      <w:pPr>
                        <w:pStyle w:val="ContactInfo"/>
                        <w:rPr>
                          <w:i/>
                          <w:sz w:val="24"/>
                          <w:szCs w:val="24"/>
                        </w:rPr>
                      </w:pPr>
                    </w:p>
                    <w:p w14:paraId="1D8C19EF" w14:textId="22CBAEBB" w:rsidR="002F1CA0" w:rsidRDefault="002F1CA0" w:rsidP="002F1CA0">
                      <w:pPr>
                        <w:pStyle w:val="ContactInfo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 xml:space="preserve">Athena Koehler </w:t>
                      </w:r>
                    </w:p>
                    <w:p w14:paraId="460DFC61" w14:textId="032FD2C6" w:rsidR="00496F50" w:rsidRDefault="00496F50" w:rsidP="00496F50">
                      <w:pPr>
                        <w:pStyle w:val="ContactInfo"/>
                        <w:rPr>
                          <w:i/>
                          <w:sz w:val="24"/>
                          <w:szCs w:val="24"/>
                        </w:rPr>
                      </w:pPr>
                      <w:r w:rsidRPr="00E76202">
                        <w:rPr>
                          <w:i/>
                          <w:sz w:val="24"/>
                          <w:szCs w:val="24"/>
                        </w:rPr>
                        <w:t>Executive Director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2197E8A3" w14:textId="77777777" w:rsidR="00496F50" w:rsidRPr="00496F50" w:rsidRDefault="00496F50" w:rsidP="00496F50">
                      <w:pPr>
                        <w:pStyle w:val="ContactInfo"/>
                        <w:rPr>
                          <w:i/>
                        </w:rPr>
                      </w:pPr>
                    </w:p>
                    <w:p w14:paraId="068B2035" w14:textId="77777777" w:rsidR="002F1CA0" w:rsidRDefault="002F1CA0" w:rsidP="00496F50">
                      <w:pPr>
                        <w:pStyle w:val="ContactInfo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Janis Greenleaf</w:t>
                      </w:r>
                    </w:p>
                    <w:p w14:paraId="19E574FC" w14:textId="77BF7226" w:rsidR="00496F50" w:rsidRPr="00AE67D8" w:rsidRDefault="00496F50" w:rsidP="00496F50">
                      <w:pPr>
                        <w:pStyle w:val="ContactInfo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Event Coordinator</w:t>
                      </w:r>
                    </w:p>
                    <w:p w14:paraId="12C5958E" w14:textId="77777777" w:rsidR="00496F50" w:rsidRDefault="00496F50" w:rsidP="00496F50">
                      <w:pPr>
                        <w:spacing w:after="0"/>
                        <w:rPr>
                          <w:sz w:val="12"/>
                        </w:rPr>
                      </w:pPr>
                    </w:p>
                    <w:p w14:paraId="4107304B" w14:textId="77777777" w:rsidR="00496F50" w:rsidRPr="007669D2" w:rsidRDefault="00496F50" w:rsidP="00496F50">
                      <w:pPr>
                        <w:spacing w:after="0"/>
                        <w:rPr>
                          <w:sz w:val="12"/>
                        </w:rPr>
                      </w:pPr>
                    </w:p>
                    <w:p w14:paraId="4BD48091" w14:textId="77777777" w:rsidR="00496F50" w:rsidRDefault="00496F50" w:rsidP="00496F50">
                      <w:pPr>
                        <w:pStyle w:val="Heading2"/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325513EB" w14:textId="77777777" w:rsidR="00496F50" w:rsidRDefault="00496F50" w:rsidP="00496F50">
                      <w:pPr>
                        <w:pStyle w:val="Heading2"/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04E9DEAA" w14:textId="77777777" w:rsidR="00496F50" w:rsidRDefault="00496F50" w:rsidP="00496F50">
                      <w:pPr>
                        <w:pStyle w:val="Heading2"/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1B0FCD64" w14:textId="77777777" w:rsidR="00496F50" w:rsidRDefault="00496F50" w:rsidP="00496F50">
                      <w:pPr>
                        <w:pStyle w:val="Heading2"/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4847408E" w14:textId="77777777" w:rsidR="00496F50" w:rsidRDefault="00496F50" w:rsidP="00496F50">
                      <w:pPr>
                        <w:pStyle w:val="Heading2"/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70846F82" w14:textId="77777777" w:rsidR="00496F50" w:rsidRDefault="00496F50" w:rsidP="00496F50">
                      <w:pPr>
                        <w:pStyle w:val="Heading2"/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23B6CBF5" w14:textId="77777777" w:rsidR="00496F50" w:rsidRDefault="00496F50" w:rsidP="00496F50">
                      <w:pPr>
                        <w:pStyle w:val="Heading2"/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36BB480D" w14:textId="77777777" w:rsidR="00496F50" w:rsidRDefault="00496F50" w:rsidP="00496F50">
                      <w:pPr>
                        <w:pStyle w:val="Heading2"/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49C7F097" w14:textId="77777777" w:rsidR="00496F50" w:rsidRDefault="00496F50" w:rsidP="00496F50">
                      <w:pPr>
                        <w:pStyle w:val="Heading2"/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1665B0D7" w14:textId="77777777" w:rsidR="00496F50" w:rsidRDefault="00496F50" w:rsidP="00496F50">
                      <w:pPr>
                        <w:pStyle w:val="Heading2"/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563DF5BB" w14:textId="77777777" w:rsidR="00496F50" w:rsidRPr="009623E2" w:rsidRDefault="00CF1D12" w:rsidP="00496F50">
                      <w:pPr>
                        <w:pStyle w:val="Heading2"/>
                        <w:rPr>
                          <w:color w:val="000000" w:themeColor="text1"/>
                          <w:sz w:val="24"/>
                        </w:rPr>
                      </w:pPr>
                      <w:sdt>
                        <w:sdtPr>
                          <w:rPr>
                            <w:color w:val="000000" w:themeColor="text1"/>
                            <w:sz w:val="24"/>
                          </w:rPr>
                          <w:id w:val="1892231763"/>
                          <w:placeholder>
                            <w:docPart w:val="3340F83DD30641618B7A489CC836EDD9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bookmarkStart w:id="1" w:name="_Toc347752182"/>
                          <w:r w:rsidR="00496F50" w:rsidRPr="00605FA7">
                            <w:t>Contact Us</w:t>
                          </w:r>
                          <w:bookmarkEnd w:id="1"/>
                        </w:sdtContent>
                      </w:sdt>
                    </w:p>
                    <w:p w14:paraId="2208E7AB" w14:textId="6BD4F0E4" w:rsidR="00496F50" w:rsidRPr="000B3888" w:rsidRDefault="00496F50" w:rsidP="00496F50">
                      <w:pPr>
                        <w:pStyle w:val="ContactInfo"/>
                      </w:pPr>
                      <w:r w:rsidRPr="000B3888">
                        <w:t>If you have any questions or concerns we are only a phone call or email away.</w:t>
                      </w:r>
                      <w:r>
                        <w:t xml:space="preserve">  </w:t>
                      </w:r>
                      <w:r w:rsidRPr="000B3888">
                        <w:t xml:space="preserve">(740) 587-7053, </w:t>
                      </w:r>
                      <w:hyperlink r:id="rId14" w:history="1">
                        <w:r w:rsidR="002F1CA0" w:rsidRPr="002F1CA0">
                          <w:rPr>
                            <w:rStyle w:val="Hyperlink"/>
                            <w:color w:val="auto"/>
                          </w:rPr>
                          <w:t>athena@bryndu.com</w:t>
                        </w:r>
                      </w:hyperlink>
                      <w:r w:rsidRPr="002F1CA0">
                        <w:rPr>
                          <w:color w:val="auto"/>
                        </w:rPr>
                        <w:t xml:space="preserve"> </w:t>
                      </w:r>
                      <w:r w:rsidR="002F1CA0" w:rsidRPr="002F1CA0">
                        <w:rPr>
                          <w:color w:val="auto"/>
                        </w:rPr>
                        <w:t xml:space="preserve">or </w:t>
                      </w:r>
                      <w:hyperlink r:id="rId15" w:history="1">
                        <w:r w:rsidR="002F1CA0" w:rsidRPr="002F1CA0">
                          <w:rPr>
                            <w:rStyle w:val="Hyperlink"/>
                            <w:color w:val="auto"/>
                          </w:rPr>
                          <w:t>events@bryndu.com</w:t>
                        </w:r>
                      </w:hyperlink>
                      <w:r w:rsidR="002F1CA0" w:rsidRPr="002F1CA0">
                        <w:rPr>
                          <w:color w:val="auto"/>
                        </w:rPr>
                        <w:t xml:space="preserve"> </w:t>
                      </w:r>
                    </w:p>
                    <w:p w14:paraId="4AAC51B4" w14:textId="77777777" w:rsidR="00BB5DF3" w:rsidRDefault="00BB5DF3" w:rsidP="00496F50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07D01D4" w14:textId="77777777" w:rsidR="008A51AA" w:rsidRDefault="008A51AA"/>
    <w:p w14:paraId="46BBF5A3" w14:textId="77777777" w:rsidR="008A51AA" w:rsidRDefault="008A51AA"/>
    <w:p w14:paraId="33CB3CF7" w14:textId="77777777" w:rsidR="008A51AA" w:rsidRDefault="008A51AA"/>
    <w:p w14:paraId="16EEA5E7" w14:textId="77777777" w:rsidR="008A51AA" w:rsidRDefault="00832AD0">
      <w:r w:rsidRPr="001B6C0D"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7D86E9CE" wp14:editId="3BC4744E">
            <wp:simplePos x="0" y="0"/>
            <wp:positionH relativeFrom="margin">
              <wp:posOffset>3726448</wp:posOffset>
            </wp:positionH>
            <wp:positionV relativeFrom="page">
              <wp:posOffset>1821626</wp:posOffset>
            </wp:positionV>
            <wp:extent cx="2578100" cy="2578100"/>
            <wp:effectExtent l="0" t="0" r="0" b="0"/>
            <wp:wrapThrough wrapText="bothSides">
              <wp:wrapPolygon edited="0">
                <wp:start x="0" y="0"/>
                <wp:lineTo x="0" y="21387"/>
                <wp:lineTo x="21387" y="21387"/>
                <wp:lineTo x="21387" y="0"/>
                <wp:lineTo x="0" y="0"/>
              </wp:wrapPolygon>
            </wp:wrapThrough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1DD7ED77-EC68-4ECA-9781-F0739E2877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1DD7ED77-EC68-4ECA-9781-F0739E2877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57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F3E0C" w14:textId="77777777" w:rsidR="00BB5DF3" w:rsidRPr="000B3888" w:rsidRDefault="00BB5DF3" w:rsidP="00BB5DF3">
      <w:pPr>
        <w:pStyle w:val="Heading2"/>
      </w:pPr>
      <w:r>
        <w:rPr>
          <w:color w:val="000000" w:themeColor="text1"/>
          <w:sz w:val="24"/>
        </w:rPr>
        <w:tab/>
      </w:r>
      <w:r w:rsidRPr="00E84D1D">
        <w:rPr>
          <w:color w:val="auto"/>
        </w:rPr>
        <w:t xml:space="preserve"> </w:t>
      </w:r>
    </w:p>
    <w:p w14:paraId="4CDC35DD" w14:textId="77777777" w:rsidR="00BB5DF3" w:rsidRDefault="00BB5DF3" w:rsidP="00BB5DF3">
      <w:pPr>
        <w:pStyle w:val="ContactInfo"/>
        <w:tabs>
          <w:tab w:val="left" w:pos="720"/>
        </w:tabs>
      </w:pPr>
    </w:p>
    <w:p w14:paraId="370B4184" w14:textId="77777777" w:rsidR="008A51AA" w:rsidRDefault="008A51AA"/>
    <w:p w14:paraId="45DD43D0" w14:textId="77777777" w:rsidR="008A51AA" w:rsidRDefault="008A51AA"/>
    <w:p w14:paraId="547F5AC1" w14:textId="77777777" w:rsidR="008A51AA" w:rsidRDefault="008A51AA"/>
    <w:p w14:paraId="34C96FF0" w14:textId="77777777" w:rsidR="008A51AA" w:rsidRDefault="008A51AA"/>
    <w:p w14:paraId="2ED80B27" w14:textId="77777777" w:rsidR="008A51AA" w:rsidRDefault="008A51AA"/>
    <w:p w14:paraId="31309D27" w14:textId="77777777" w:rsidR="008A51AA" w:rsidRDefault="008A51AA"/>
    <w:p w14:paraId="3109ADAC" w14:textId="77777777" w:rsidR="008A51AA" w:rsidRDefault="008A51AA"/>
    <w:p w14:paraId="5B58646B" w14:textId="77777777" w:rsidR="008A51AA" w:rsidRDefault="008A51AA"/>
    <w:p w14:paraId="69113AE7" w14:textId="77777777" w:rsidR="008A51AA" w:rsidRDefault="00F91C35"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AAEA089" wp14:editId="18519D8F">
                <wp:simplePos x="0" y="0"/>
                <wp:positionH relativeFrom="margin">
                  <wp:posOffset>3543935</wp:posOffset>
                </wp:positionH>
                <wp:positionV relativeFrom="paragraph">
                  <wp:posOffset>311150</wp:posOffset>
                </wp:positionV>
                <wp:extent cx="2856230" cy="156908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6230" cy="1569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32220" w14:textId="77777777" w:rsidR="00813D0F" w:rsidRPr="00813D0F" w:rsidRDefault="00813D0F" w:rsidP="00813D0F">
                            <w:pPr>
                              <w:pStyle w:val="Heading1"/>
                              <w:spacing w:after="0"/>
                              <w:jc w:val="center"/>
                              <w:rPr>
                                <w:color w:val="FFFFFF" w:themeColor="background1"/>
                                <w:sz w:val="44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0"/>
                              </w:rPr>
                              <w:t xml:space="preserve">Designing Your </w:t>
                            </w:r>
                            <w:r w:rsidR="00E26672">
                              <w:rPr>
                                <w:color w:val="FFFFFF" w:themeColor="background1"/>
                                <w:sz w:val="44"/>
                                <w:szCs w:val="40"/>
                              </w:rPr>
                              <w:t>Event</w:t>
                            </w:r>
                          </w:p>
                          <w:p w14:paraId="6990E04B" w14:textId="77777777" w:rsidR="00DD0437" w:rsidRPr="0002213F" w:rsidRDefault="00682514" w:rsidP="00DD0437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02213F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8"/>
                              </w:rPr>
                              <w:t>Event Resources &amp; Information</w:t>
                            </w:r>
                          </w:p>
                          <w:p w14:paraId="75F97FB3" w14:textId="77777777" w:rsidR="00682514" w:rsidRDefault="00682514" w:rsidP="00DD0437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7FA4E9CA" w14:textId="77777777" w:rsidR="00DD0437" w:rsidRPr="00DD0437" w:rsidRDefault="00DD0437" w:rsidP="00DD0437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DD0437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</w:rPr>
                              <w:t>Phone: 740-587-7053</w:t>
                            </w:r>
                          </w:p>
                          <w:p w14:paraId="74A9DCA5" w14:textId="77777777" w:rsidR="00DD0437" w:rsidRPr="00DD0437" w:rsidRDefault="00DD0437" w:rsidP="00DD0437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DD0437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</w:rPr>
                              <w:t xml:space="preserve">Email: </w:t>
                            </w:r>
                            <w:hyperlink r:id="rId17" w:history="1">
                              <w:r w:rsidRPr="00DD0437">
                                <w:rPr>
                                  <w:rStyle w:val="Hyperlink"/>
                                  <w:rFonts w:asciiTheme="majorHAnsi" w:hAnsiTheme="majorHAnsi"/>
                                  <w:b/>
                                  <w:color w:val="FFFFFF" w:themeColor="background1"/>
                                  <w:sz w:val="24"/>
                                  <w:u w:val="none"/>
                                </w:rPr>
                                <w:t>info@bryndu.com</w:t>
                              </w:r>
                            </w:hyperlink>
                          </w:p>
                          <w:p w14:paraId="3382A64B" w14:textId="77777777" w:rsidR="00DD0437" w:rsidRPr="00DD0437" w:rsidRDefault="00DD0437" w:rsidP="00DD0437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DD0437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</w:rPr>
                              <w:t>Web: Bryndu.com</w:t>
                            </w:r>
                          </w:p>
                          <w:p w14:paraId="36326AEE" w14:textId="77777777" w:rsidR="00DD0437" w:rsidRPr="00DD0437" w:rsidRDefault="00DD0437" w:rsidP="00DD0437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EA089" id="Text Box 2" o:spid="_x0000_s1027" type="#_x0000_t202" style="position:absolute;margin-left:279.05pt;margin-top:24.5pt;width:224.9pt;height:123.5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" filled="f" stroked="f">
                <v:textbox>
                  <w:txbxContent>
                    <w:p w14:paraId="2A932220" w14:textId="77777777" w:rsidR="00813D0F" w:rsidRPr="00813D0F" w:rsidRDefault="00813D0F" w:rsidP="00813D0F">
                      <w:pPr>
                        <w:pStyle w:val="Heading1"/>
                        <w:spacing w:after="0"/>
                        <w:jc w:val="center"/>
                        <w:rPr>
                          <w:color w:val="FFFFFF" w:themeColor="background1"/>
                          <w:sz w:val="44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0"/>
                        </w:rPr>
                        <w:t xml:space="preserve">Designing Your </w:t>
                      </w:r>
                      <w:r w:rsidR="00E26672">
                        <w:rPr>
                          <w:color w:val="FFFFFF" w:themeColor="background1"/>
                          <w:sz w:val="44"/>
                          <w:szCs w:val="40"/>
                        </w:rPr>
                        <w:t>Event</w:t>
                      </w:r>
                    </w:p>
                    <w:p w14:paraId="6990E04B" w14:textId="77777777" w:rsidR="00DD0437" w:rsidRPr="0002213F" w:rsidRDefault="00682514" w:rsidP="00DD0437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28"/>
                        </w:rPr>
                      </w:pPr>
                      <w:r w:rsidRPr="0002213F">
                        <w:rPr>
                          <w:rFonts w:asciiTheme="majorHAnsi" w:hAnsiTheme="majorHAnsi"/>
                          <w:b/>
                          <w:color w:val="FFFFFF" w:themeColor="background1"/>
                          <w:sz w:val="28"/>
                        </w:rPr>
                        <w:t>Event Resources &amp; Information</w:t>
                      </w:r>
                    </w:p>
                    <w:p w14:paraId="75F97FB3" w14:textId="77777777" w:rsidR="00682514" w:rsidRDefault="00682514" w:rsidP="00DD0437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22"/>
                        </w:rPr>
                      </w:pPr>
                    </w:p>
                    <w:p w14:paraId="7FA4E9CA" w14:textId="77777777" w:rsidR="00DD0437" w:rsidRPr="00DD0437" w:rsidRDefault="00DD0437" w:rsidP="00DD0437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24"/>
                        </w:rPr>
                      </w:pPr>
                      <w:r w:rsidRPr="00DD0437">
                        <w:rPr>
                          <w:rFonts w:asciiTheme="majorHAnsi" w:hAnsiTheme="majorHAnsi"/>
                          <w:b/>
                          <w:color w:val="FFFFFF" w:themeColor="background1"/>
                          <w:sz w:val="24"/>
                        </w:rPr>
                        <w:t>Phone: 740-587-7053</w:t>
                      </w:r>
                    </w:p>
                    <w:p w14:paraId="74A9DCA5" w14:textId="77777777" w:rsidR="00DD0437" w:rsidRPr="00DD0437" w:rsidRDefault="00DD0437" w:rsidP="00DD0437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24"/>
                        </w:rPr>
                      </w:pPr>
                      <w:r w:rsidRPr="00DD0437">
                        <w:rPr>
                          <w:rFonts w:asciiTheme="majorHAnsi" w:hAnsiTheme="majorHAnsi"/>
                          <w:b/>
                          <w:color w:val="FFFFFF" w:themeColor="background1"/>
                          <w:sz w:val="24"/>
                        </w:rPr>
                        <w:t xml:space="preserve">Email: </w:t>
                      </w:r>
                      <w:hyperlink r:id="rId18" w:history="1">
                        <w:r w:rsidRPr="00DD0437">
                          <w:rPr>
                            <w:rStyle w:val="Hyperlink"/>
                            <w:rFonts w:asciiTheme="majorHAnsi" w:hAnsiTheme="majorHAnsi"/>
                            <w:b/>
                            <w:color w:val="FFFFFF" w:themeColor="background1"/>
                            <w:sz w:val="24"/>
                            <w:u w:val="none"/>
                          </w:rPr>
                          <w:t>info@bryndu.com</w:t>
                        </w:r>
                      </w:hyperlink>
                    </w:p>
                    <w:p w14:paraId="3382A64B" w14:textId="77777777" w:rsidR="00DD0437" w:rsidRPr="00DD0437" w:rsidRDefault="00DD0437" w:rsidP="00DD0437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24"/>
                        </w:rPr>
                      </w:pPr>
                      <w:r w:rsidRPr="00DD0437">
                        <w:rPr>
                          <w:rFonts w:asciiTheme="majorHAnsi" w:hAnsiTheme="majorHAnsi"/>
                          <w:b/>
                          <w:color w:val="FFFFFF" w:themeColor="background1"/>
                          <w:sz w:val="24"/>
                        </w:rPr>
                        <w:t>Web: Bryndu.com</w:t>
                      </w:r>
                    </w:p>
                    <w:p w14:paraId="36326AEE" w14:textId="77777777" w:rsidR="00DD0437" w:rsidRPr="00DD0437" w:rsidRDefault="00DD0437" w:rsidP="00DD0437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0DAE8C" w14:textId="77777777" w:rsidR="00832AD0" w:rsidRDefault="00832AD0"/>
    <w:p w14:paraId="08EE09A7" w14:textId="77777777" w:rsidR="0065341D" w:rsidRDefault="0065341D"/>
    <w:p w14:paraId="2EF50883" w14:textId="77777777" w:rsidR="00605FA7" w:rsidRPr="00605FA7" w:rsidRDefault="00605FA7" w:rsidP="00605FA7">
      <w:pPr>
        <w:spacing w:after="0"/>
        <w:rPr>
          <w:sz w:val="4"/>
        </w:rPr>
      </w:pPr>
      <w:r w:rsidRPr="00605FA7">
        <w:rPr>
          <w:sz w:val="4"/>
        </w:rPr>
        <w:br w:type="page"/>
      </w:r>
    </w:p>
    <w:p w14:paraId="09544FF4" w14:textId="77777777" w:rsidR="00AE67D8" w:rsidRPr="000B3888" w:rsidRDefault="00AE67D8" w:rsidP="00496F50">
      <w:pPr>
        <w:pStyle w:val="ContactInfo"/>
      </w:pPr>
      <w:r>
        <w:rPr>
          <w:i/>
          <w:sz w:val="24"/>
          <w:szCs w:val="24"/>
        </w:rPr>
        <w:lastRenderedPageBreak/>
        <w:t xml:space="preserve">   </w:t>
      </w:r>
    </w:p>
    <w:tbl>
      <w:tblPr>
        <w:tblpPr w:leftFromText="180" w:rightFromText="180" w:vertAnchor="page" w:horzAnchor="margin" w:tblpXSpec="center" w:tblpY="1440"/>
        <w:tblW w:w="4489" w:type="pct"/>
        <w:tblLayout w:type="fixed"/>
        <w:tblLook w:val="04A0" w:firstRow="1" w:lastRow="0" w:firstColumn="1" w:lastColumn="0" w:noHBand="0" w:noVBand="1"/>
        <w:tblDescription w:val="Page layout for 2 interior booklet pages"/>
      </w:tblPr>
      <w:tblGrid>
        <w:gridCol w:w="2210"/>
        <w:gridCol w:w="6840"/>
      </w:tblGrid>
      <w:tr w:rsidR="00496F50" w:rsidRPr="009623E2" w14:paraId="34A9A808" w14:textId="77777777" w:rsidTr="00496F50">
        <w:trPr>
          <w:trHeight w:hRule="exact" w:val="629"/>
        </w:trPr>
        <w:tc>
          <w:tcPr>
            <w:tcW w:w="9050" w:type="dxa"/>
            <w:gridSpan w:val="2"/>
          </w:tcPr>
          <w:p w14:paraId="028BE643" w14:textId="77777777" w:rsidR="00496F50" w:rsidRPr="00B7371D" w:rsidRDefault="00496F50" w:rsidP="00496F50">
            <w:pPr>
              <w:pStyle w:val="Heading1"/>
            </w:pPr>
            <w:r w:rsidRPr="00B7371D">
              <w:rPr>
                <w:sz w:val="44"/>
              </w:rPr>
              <w:t>Getting Started</w:t>
            </w:r>
          </w:p>
          <w:p w14:paraId="4C0D48AB" w14:textId="77777777" w:rsidR="00496F50" w:rsidRPr="00974E84" w:rsidRDefault="00496F50" w:rsidP="00496F50">
            <w:pPr>
              <w:pStyle w:val="Heading2"/>
              <w:rPr>
                <w:color w:val="415717"/>
                <w:sz w:val="24"/>
              </w:rPr>
            </w:pPr>
          </w:p>
        </w:tc>
      </w:tr>
      <w:tr w:rsidR="00496F50" w:rsidRPr="009623E2" w14:paraId="3626B59E" w14:textId="77777777" w:rsidTr="00496F50">
        <w:trPr>
          <w:trHeight w:val="2073"/>
        </w:trPr>
        <w:tc>
          <w:tcPr>
            <w:tcW w:w="2210" w:type="dxa"/>
            <w:vAlign w:val="center"/>
          </w:tcPr>
          <w:p w14:paraId="6BA01890" w14:textId="77777777" w:rsidR="00496F50" w:rsidRPr="009623E2" w:rsidRDefault="00C939BF" w:rsidP="00496F50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en-US"/>
              </w:rPr>
              <w:drawing>
                <wp:inline distT="0" distB="0" distL="0" distR="0" wp14:anchorId="0E163F1C" wp14:editId="067FC594">
                  <wp:extent cx="1266190" cy="738505"/>
                  <wp:effectExtent l="0" t="19050" r="29210" b="23495"/>
                  <wp:docPr id="1" name="Diagram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9" r:lo="rId20" r:qs="rId21" r:cs="rId22"/>
                    </a:graphicData>
                  </a:graphic>
                </wp:inline>
              </w:drawing>
            </w:r>
          </w:p>
        </w:tc>
        <w:tc>
          <w:tcPr>
            <w:tcW w:w="6840" w:type="dxa"/>
            <w:vAlign w:val="center"/>
          </w:tcPr>
          <w:p w14:paraId="77DB4E76" w14:textId="77777777" w:rsidR="00496F50" w:rsidRPr="00544EEB" w:rsidRDefault="00496F50" w:rsidP="00496F50">
            <w:pPr>
              <w:pStyle w:val="Heading2"/>
            </w:pPr>
            <w:r>
              <w:t>Make it your own with some of our favorite vendors</w:t>
            </w:r>
          </w:p>
          <w:p w14:paraId="335DF257" w14:textId="77777777" w:rsidR="00496F50" w:rsidRPr="00B7371D" w:rsidRDefault="00496F50" w:rsidP="00496F5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Here you will find a list of some of our favorite vendors. </w:t>
            </w:r>
            <w:r w:rsidRPr="00B7371D">
              <w:rPr>
                <w:sz w:val="18"/>
                <w:szCs w:val="18"/>
              </w:rPr>
              <w:t xml:space="preserve">We work with these folks on a regular basis, and </w:t>
            </w:r>
            <w:r>
              <w:rPr>
                <w:sz w:val="18"/>
                <w:szCs w:val="18"/>
              </w:rPr>
              <w:t xml:space="preserve">know </w:t>
            </w:r>
            <w:r w:rsidRPr="00B7371D">
              <w:rPr>
                <w:sz w:val="18"/>
                <w:szCs w:val="18"/>
              </w:rPr>
              <w:t xml:space="preserve">they </w:t>
            </w:r>
            <w:r>
              <w:rPr>
                <w:sz w:val="18"/>
                <w:szCs w:val="18"/>
              </w:rPr>
              <w:t xml:space="preserve">offer professional service in a way that can make your day </w:t>
            </w:r>
            <w:r w:rsidR="00E26672">
              <w:rPr>
                <w:sz w:val="18"/>
                <w:szCs w:val="18"/>
              </w:rPr>
              <w:t>distinct</w:t>
            </w:r>
            <w:r>
              <w:rPr>
                <w:sz w:val="18"/>
                <w:szCs w:val="18"/>
              </w:rPr>
              <w:t>.</w:t>
            </w:r>
          </w:p>
        </w:tc>
      </w:tr>
      <w:tr w:rsidR="00496F50" w:rsidRPr="009623E2" w14:paraId="4E1F5F6D" w14:textId="77777777" w:rsidTr="00496F50">
        <w:trPr>
          <w:trHeight w:val="2145"/>
        </w:trPr>
        <w:tc>
          <w:tcPr>
            <w:tcW w:w="2210" w:type="dxa"/>
            <w:vAlign w:val="center"/>
          </w:tcPr>
          <w:p w14:paraId="06124937" w14:textId="77777777" w:rsidR="00496F50" w:rsidRPr="009623E2" w:rsidRDefault="00C939BF" w:rsidP="00496F50">
            <w:pPr>
              <w:jc w:val="center"/>
              <w:rPr>
                <w:noProof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ECB7F47" wp14:editId="0FDEAFB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93980</wp:posOffset>
                      </wp:positionV>
                      <wp:extent cx="1266190" cy="720000"/>
                      <wp:effectExtent l="0" t="19050" r="29210" b="42545"/>
                      <wp:wrapNone/>
                      <wp:docPr id="3" name="Right Arrow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190" cy="7200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hemeClr val="accen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illRef>
                              <a:effectRef idx="0">
                                <a:schemeClr val="accen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E56C9F" w14:textId="77777777" w:rsidR="00DC31E3" w:rsidRPr="00C939BF" w:rsidRDefault="00C939BF" w:rsidP="00C939BF">
                                  <w:pPr>
                                    <w:jc w:val="center"/>
                                  </w:pPr>
                                  <w:r>
                                    <w:t>Step 2</w:t>
                                  </w:r>
                                </w:p>
                                <w:p w14:paraId="1E84D4D9" w14:textId="77777777" w:rsidR="00C939BF" w:rsidRDefault="00C939BF" w:rsidP="00C939B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ECB7F47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3" o:spid="_x0000_s1028" type="#_x0000_t13" style="position:absolute;left:0;text-align:left;margin-left:0;margin-top:7.4pt;width:99.7pt;height:56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" adj="15459" fillcolor="#99cb38 [3204]" strokecolor="white [3201]" strokeweight="1pt">
                      <v:textbox>
                        <w:txbxContent>
                          <w:p w14:paraId="0AE56C9F" w14:textId="77777777" w:rsidR="00DC31E3" w:rsidRPr="00C939BF" w:rsidRDefault="00C939BF" w:rsidP="00C939BF">
                            <w:pPr>
                              <w:jc w:val="center"/>
                            </w:pPr>
                            <w:r>
                              <w:t>Step 2</w:t>
                            </w:r>
                          </w:p>
                          <w:p w14:paraId="1E84D4D9" w14:textId="77777777" w:rsidR="00C939BF" w:rsidRDefault="00C939BF" w:rsidP="00C939B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840" w:type="dxa"/>
            <w:vAlign w:val="center"/>
          </w:tcPr>
          <w:p w14:paraId="068F7C28" w14:textId="77777777" w:rsidR="00496F50" w:rsidRPr="00544EEB" w:rsidRDefault="00496F50" w:rsidP="00496F50">
            <w:pPr>
              <w:pStyle w:val="Heading2"/>
            </w:pPr>
            <w:r>
              <w:t xml:space="preserve">Other things to think about and final preparations </w:t>
            </w:r>
          </w:p>
          <w:p w14:paraId="499AAE59" w14:textId="77777777" w:rsidR="00496F50" w:rsidRPr="009623E2" w:rsidRDefault="00496F50" w:rsidP="00E26672">
            <w:r>
              <w:rPr>
                <w:sz w:val="18"/>
              </w:rPr>
              <w:t xml:space="preserve">We compiled a short list of to-do’s for you to review before the </w:t>
            </w:r>
            <w:r w:rsidR="00E26672">
              <w:rPr>
                <w:sz w:val="18"/>
              </w:rPr>
              <w:t>event</w:t>
            </w:r>
            <w:r>
              <w:rPr>
                <w:sz w:val="18"/>
              </w:rPr>
              <w:t>. Or, if you are looking for something unusual or out of the ordinary for your event, we can help find it - just ask!</w:t>
            </w:r>
          </w:p>
        </w:tc>
      </w:tr>
      <w:tr w:rsidR="00496F50" w:rsidRPr="009623E2" w14:paraId="3106B569" w14:textId="77777777" w:rsidTr="00496F50">
        <w:trPr>
          <w:trHeight w:val="2172"/>
        </w:trPr>
        <w:tc>
          <w:tcPr>
            <w:tcW w:w="2210" w:type="dxa"/>
            <w:vAlign w:val="center"/>
          </w:tcPr>
          <w:p w14:paraId="249CC34C" w14:textId="77777777" w:rsidR="00496F50" w:rsidRPr="009623E2" w:rsidRDefault="00C939BF" w:rsidP="00496F50">
            <w:pPr>
              <w:jc w:val="center"/>
              <w:rPr>
                <w:noProof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D06FE87" wp14:editId="405F6A1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102870</wp:posOffset>
                      </wp:positionV>
                      <wp:extent cx="1266190" cy="720000"/>
                      <wp:effectExtent l="0" t="19050" r="29210" b="42545"/>
                      <wp:wrapNone/>
                      <wp:docPr id="14" name="Right Arrow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190" cy="7200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hemeClr val="accen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illRef>
                              <a:effectRef idx="0">
                                <a:schemeClr val="accen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5C1512" w14:textId="77777777" w:rsidR="00DC31E3" w:rsidRPr="00C939BF" w:rsidRDefault="00C939BF" w:rsidP="00C939BF">
                                  <w:pPr>
                                    <w:jc w:val="center"/>
                                  </w:pPr>
                                  <w:r>
                                    <w:t>Step 3</w:t>
                                  </w:r>
                                </w:p>
                                <w:p w14:paraId="75A15370" w14:textId="77777777" w:rsidR="00C939BF" w:rsidRDefault="00C939BF" w:rsidP="00C939B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06FE87" id="Right Arrow 14" o:spid="_x0000_s1029" type="#_x0000_t13" style="position:absolute;left:0;text-align:left;margin-left:0;margin-top:8.1pt;width:99.7pt;height:56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" adj="15459" fillcolor="#99cb38 [3204]" strokecolor="white [3201]" strokeweight="1pt">
                      <v:textbox>
                        <w:txbxContent>
                          <w:p w14:paraId="665C1512" w14:textId="77777777" w:rsidR="00DC31E3" w:rsidRPr="00C939BF" w:rsidRDefault="00C939BF" w:rsidP="00C939BF">
                            <w:pPr>
                              <w:jc w:val="center"/>
                            </w:pPr>
                            <w:r>
                              <w:t>Step 3</w:t>
                            </w:r>
                          </w:p>
                          <w:p w14:paraId="75A15370" w14:textId="77777777" w:rsidR="00C939BF" w:rsidRDefault="00C939BF" w:rsidP="00C939B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840" w:type="dxa"/>
            <w:vAlign w:val="center"/>
          </w:tcPr>
          <w:p w14:paraId="2CFD0743" w14:textId="77777777" w:rsidR="00496F50" w:rsidRPr="007669D2" w:rsidRDefault="00496F50" w:rsidP="00496F50">
            <w:pPr>
              <w:pStyle w:val="Heading2"/>
            </w:pPr>
            <w:r>
              <w:t xml:space="preserve">General rules and the cleanup </w:t>
            </w:r>
          </w:p>
          <w:p w14:paraId="020C6837" w14:textId="77777777" w:rsidR="00496F50" w:rsidRPr="009623E2" w:rsidRDefault="00496F50" w:rsidP="00496F50">
            <w:r>
              <w:t xml:space="preserve">To ensure you have a safe and enjoyable event there are a few guidelines we ask our clients to follow. </w:t>
            </w:r>
          </w:p>
        </w:tc>
      </w:tr>
    </w:tbl>
    <w:p w14:paraId="696A5629" w14:textId="77777777" w:rsidR="00AE67D8" w:rsidRPr="000B3888" w:rsidRDefault="00364171" w:rsidP="00AE67D8">
      <w:pPr>
        <w:pStyle w:val="Heading2"/>
      </w:pPr>
      <w:r>
        <w:rPr>
          <w:b w:val="0"/>
          <w:bCs w:val="0"/>
          <w:color w:val="415717"/>
          <w:sz w:val="44"/>
        </w:rPr>
        <w:br w:type="page"/>
      </w:r>
    </w:p>
    <w:p w14:paraId="2F784BA5" w14:textId="77777777" w:rsidR="00364171" w:rsidRDefault="003352C7" w:rsidP="00364171">
      <w:pPr>
        <w:pStyle w:val="Heading1"/>
        <w:spacing w:after="0"/>
        <w:rPr>
          <w:b w:val="0"/>
          <w:color w:val="415717"/>
          <w:sz w:val="44"/>
        </w:rPr>
      </w:pPr>
      <w:sdt>
        <w:sdtPr>
          <w:rPr>
            <w:b w:val="0"/>
            <w:bCs/>
            <w:color w:val="415717"/>
            <w:sz w:val="44"/>
          </w:rPr>
          <w:id w:val="1645939086"/>
          <w:placeholder>
            <w:docPart w:val="2B94CA92B6294F028D18F81DF530E023"/>
          </w:placeholder>
          <w:temporary/>
          <w:showingPlcHdr/>
          <w15:appearance w15:val="hidden"/>
        </w:sdtPr>
        <w:sdtEndPr/>
        <w:sdtContent>
          <w:r w:rsidR="00364171" w:rsidRPr="00794C6E">
            <w:t>Make It Your Own</w:t>
          </w:r>
        </w:sdtContent>
      </w:sdt>
    </w:p>
    <w:p w14:paraId="34FAD03C" w14:textId="77777777" w:rsidR="00364171" w:rsidRPr="00741867" w:rsidRDefault="00364171" w:rsidP="00364171">
      <w:pPr>
        <w:spacing w:line="240" w:lineRule="auto"/>
        <w:rPr>
          <w:b/>
          <w:sz w:val="18"/>
          <w:szCs w:val="18"/>
          <w:u w:val="single"/>
        </w:rPr>
      </w:pPr>
    </w:p>
    <w:p w14:paraId="151358BA" w14:textId="77777777" w:rsidR="00364171" w:rsidRPr="00045FCE" w:rsidRDefault="00364171" w:rsidP="00364171">
      <w:pPr>
        <w:spacing w:line="240" w:lineRule="auto"/>
        <w:rPr>
          <w:b/>
          <w:sz w:val="22"/>
          <w:u w:val="single"/>
        </w:rPr>
      </w:pPr>
      <w:r w:rsidRPr="00045FCE">
        <w:rPr>
          <w:b/>
          <w:sz w:val="22"/>
          <w:u w:val="single"/>
        </w:rPr>
        <w:t>Caterers</w:t>
      </w:r>
    </w:p>
    <w:p w14:paraId="223FA3A0" w14:textId="77777777" w:rsidR="00364171" w:rsidRPr="009623E2" w:rsidRDefault="00364171" w:rsidP="00364171">
      <w:pPr>
        <w:pStyle w:val="Quote"/>
        <w:spacing w:line="240" w:lineRule="auto"/>
        <w:rPr>
          <w:color w:val="000000" w:themeColor="text1"/>
          <w:sz w:val="24"/>
        </w:rPr>
      </w:pPr>
      <w:r>
        <w:rPr>
          <w:rFonts w:asciiTheme="majorHAnsi" w:hAnsiTheme="majorHAnsi"/>
          <w:b w:val="0"/>
          <w:color w:val="000000" w:themeColor="text1"/>
          <w:sz w:val="18"/>
        </w:rPr>
        <w:t xml:space="preserve">Full service caterers </w:t>
      </w:r>
      <w:r w:rsidRPr="001B7ECA">
        <w:rPr>
          <w:rFonts w:asciiTheme="majorHAnsi" w:hAnsiTheme="majorHAnsi"/>
          <w:color w:val="000000" w:themeColor="text1"/>
          <w:sz w:val="18"/>
        </w:rPr>
        <w:t>(in bold)</w:t>
      </w:r>
      <w:r>
        <w:rPr>
          <w:rFonts w:asciiTheme="majorHAnsi" w:hAnsiTheme="majorHAnsi"/>
          <w:color w:val="000000" w:themeColor="text1"/>
          <w:sz w:val="18"/>
        </w:rPr>
        <w:t xml:space="preserve"> </w:t>
      </w:r>
      <w:r>
        <w:rPr>
          <w:rFonts w:asciiTheme="majorHAnsi" w:hAnsiTheme="majorHAnsi"/>
          <w:b w:val="0"/>
          <w:color w:val="000000" w:themeColor="text1"/>
          <w:sz w:val="18"/>
        </w:rPr>
        <w:t>offer the appropriate liquor service liability insurance, set up, and clean up (per the Cleaning Responsibilities page of this booklet) as inclusive benefits.</w:t>
      </w:r>
    </w:p>
    <w:p w14:paraId="7E74F29C" w14:textId="77777777" w:rsidR="002B7EA5" w:rsidRPr="00E84D1D" w:rsidRDefault="002B7EA5" w:rsidP="002B7EA5">
      <w:pPr>
        <w:spacing w:line="240" w:lineRule="auto"/>
        <w:rPr>
          <w:rStyle w:val="Hyperlink"/>
          <w:color w:val="auto"/>
          <w:sz w:val="18"/>
        </w:rPr>
      </w:pPr>
      <w:r w:rsidRPr="00E84D1D">
        <w:rPr>
          <w:b/>
          <w:color w:val="auto"/>
          <w:sz w:val="18"/>
        </w:rPr>
        <w:t>Berwick Manor Catering</w:t>
      </w:r>
      <w:r w:rsidRPr="00E84D1D">
        <w:rPr>
          <w:color w:val="auto"/>
          <w:sz w:val="18"/>
        </w:rPr>
        <w:t xml:space="preserve"> (614) 235-7100, Columbus, </w:t>
      </w:r>
      <w:hyperlink r:id="rId24" w:tgtFrame="_blank" w:history="1">
        <w:r w:rsidRPr="00E84D1D">
          <w:rPr>
            <w:rStyle w:val="Hyperlink"/>
            <w:color w:val="auto"/>
            <w:sz w:val="18"/>
          </w:rPr>
          <w:t>berwickmanor.com</w:t>
        </w:r>
      </w:hyperlink>
    </w:p>
    <w:p w14:paraId="0AB7156C" w14:textId="77777777" w:rsidR="002B7EA5" w:rsidRPr="00E84D1D" w:rsidRDefault="002B7EA5" w:rsidP="002B7EA5">
      <w:pPr>
        <w:spacing w:line="240" w:lineRule="auto"/>
        <w:rPr>
          <w:b/>
          <w:color w:val="auto"/>
          <w:sz w:val="18"/>
        </w:rPr>
      </w:pPr>
      <w:r w:rsidRPr="00E84D1D">
        <w:rPr>
          <w:b/>
          <w:color w:val="auto"/>
          <w:sz w:val="18"/>
        </w:rPr>
        <w:t>Cameron Mitchell Catering</w:t>
      </w:r>
      <w:r>
        <w:rPr>
          <w:color w:val="auto"/>
          <w:sz w:val="18"/>
        </w:rPr>
        <w:t>, (614) 848-4700, Columbus,</w:t>
      </w:r>
      <w:r w:rsidRPr="00E84D1D">
        <w:rPr>
          <w:color w:val="auto"/>
          <w:sz w:val="18"/>
        </w:rPr>
        <w:t xml:space="preserve"> </w:t>
      </w:r>
      <w:hyperlink r:id="rId25" w:tgtFrame="_blank" w:history="1">
        <w:r w:rsidRPr="00E84D1D">
          <w:rPr>
            <w:rStyle w:val="Hyperlink"/>
            <w:color w:val="auto"/>
            <w:sz w:val="18"/>
          </w:rPr>
          <w:t>cameronmitchell.com</w:t>
        </w:r>
      </w:hyperlink>
      <w:r w:rsidRPr="00E84D1D">
        <w:rPr>
          <w:b/>
          <w:color w:val="auto"/>
          <w:sz w:val="18"/>
        </w:rPr>
        <w:t xml:space="preserve"> </w:t>
      </w:r>
    </w:p>
    <w:p w14:paraId="2CBD7866" w14:textId="31B97300" w:rsidR="002B7EA5" w:rsidRPr="00E84D1D" w:rsidRDefault="00D1568F" w:rsidP="002B7EA5">
      <w:pPr>
        <w:spacing w:line="240" w:lineRule="auto"/>
        <w:rPr>
          <w:color w:val="auto"/>
          <w:sz w:val="18"/>
        </w:rPr>
      </w:pPr>
      <w:r>
        <w:rPr>
          <w:b/>
          <w:color w:val="auto"/>
          <w:sz w:val="18"/>
        </w:rPr>
        <w:t>Milano Creative</w:t>
      </w:r>
      <w:r w:rsidR="002B7EA5" w:rsidRPr="00E84D1D">
        <w:rPr>
          <w:b/>
          <w:color w:val="auto"/>
          <w:sz w:val="18"/>
        </w:rPr>
        <w:t xml:space="preserve"> Catering,</w:t>
      </w:r>
      <w:r w:rsidR="002B7EA5" w:rsidRPr="00E84D1D">
        <w:rPr>
          <w:color w:val="auto"/>
          <w:sz w:val="18"/>
        </w:rPr>
        <w:t> (614) 436-4949, Columbus</w:t>
      </w:r>
      <w:r w:rsidR="002B7EA5" w:rsidRPr="00D1568F">
        <w:rPr>
          <w:color w:val="auto"/>
          <w:sz w:val="18"/>
        </w:rPr>
        <w:t xml:space="preserve">, </w:t>
      </w:r>
      <w:hyperlink r:id="rId26" w:history="1">
        <w:r w:rsidRPr="00D1568F">
          <w:rPr>
            <w:rStyle w:val="Hyperlink"/>
            <w:color w:val="auto"/>
            <w:sz w:val="18"/>
          </w:rPr>
          <w:t>https://milanocaters.com/</w:t>
        </w:r>
      </w:hyperlink>
      <w:r>
        <w:rPr>
          <w:color w:val="auto"/>
          <w:sz w:val="18"/>
        </w:rPr>
        <w:t xml:space="preserve">  </w:t>
      </w:r>
    </w:p>
    <w:p w14:paraId="7BC0A250" w14:textId="77777777" w:rsidR="002B7EA5" w:rsidRPr="00E84D1D" w:rsidRDefault="002B7EA5" w:rsidP="002B7EA5">
      <w:pPr>
        <w:spacing w:line="240" w:lineRule="auto"/>
        <w:rPr>
          <w:rStyle w:val="Hyperlink"/>
          <w:color w:val="auto"/>
          <w:sz w:val="18"/>
        </w:rPr>
      </w:pPr>
      <w:r w:rsidRPr="00E84D1D">
        <w:rPr>
          <w:b/>
          <w:color w:val="auto"/>
          <w:sz w:val="18"/>
        </w:rPr>
        <w:t>Grill Restaurant Catering,</w:t>
      </w:r>
      <w:r w:rsidRPr="00E84D1D">
        <w:rPr>
          <w:color w:val="auto"/>
          <w:sz w:val="18"/>
        </w:rPr>
        <w:t xml:space="preserve"> (740) 349-0015, Newark, </w:t>
      </w:r>
      <w:hyperlink r:id="rId27" w:history="1">
        <w:r w:rsidRPr="00D1568F">
          <w:rPr>
            <w:rStyle w:val="Hyperlink"/>
            <w:color w:val="auto"/>
            <w:sz w:val="18"/>
          </w:rPr>
          <w:t>thegrillfamily.com</w:t>
        </w:r>
      </w:hyperlink>
    </w:p>
    <w:p w14:paraId="4A75D6F9" w14:textId="77777777" w:rsidR="003F6057" w:rsidRDefault="003F6057" w:rsidP="002B7EA5">
      <w:pPr>
        <w:spacing w:line="240" w:lineRule="auto"/>
        <w:rPr>
          <w:rStyle w:val="Hyperlink"/>
          <w:color w:val="auto"/>
          <w:sz w:val="18"/>
        </w:rPr>
      </w:pPr>
      <w:r w:rsidRPr="003F6057">
        <w:rPr>
          <w:b/>
          <w:color w:val="auto"/>
          <w:sz w:val="18"/>
        </w:rPr>
        <w:t>Hoggy's Catering</w:t>
      </w:r>
      <w:r w:rsidRPr="00E84D1D">
        <w:rPr>
          <w:color w:val="auto"/>
          <w:sz w:val="18"/>
        </w:rPr>
        <w:t xml:space="preserve">, 614-453-4647, Columbus, </w:t>
      </w:r>
      <w:hyperlink r:id="rId28" w:history="1">
        <w:r w:rsidRPr="00E84D1D">
          <w:rPr>
            <w:rStyle w:val="Hyperlink"/>
            <w:color w:val="auto"/>
            <w:sz w:val="18"/>
          </w:rPr>
          <w:t>hoggys.com</w:t>
        </w:r>
      </w:hyperlink>
    </w:p>
    <w:p w14:paraId="74F838B1" w14:textId="77777777" w:rsidR="003F6057" w:rsidRPr="00E84D1D" w:rsidRDefault="003F6057" w:rsidP="003F6057">
      <w:pPr>
        <w:spacing w:line="240" w:lineRule="auto"/>
        <w:rPr>
          <w:color w:val="auto"/>
          <w:sz w:val="18"/>
        </w:rPr>
      </w:pPr>
      <w:r w:rsidRPr="003F6057">
        <w:rPr>
          <w:b/>
          <w:color w:val="auto"/>
          <w:sz w:val="18"/>
        </w:rPr>
        <w:t>Metro Cuisine</w:t>
      </w:r>
      <w:r w:rsidRPr="00E84D1D">
        <w:rPr>
          <w:color w:val="auto"/>
          <w:sz w:val="18"/>
        </w:rPr>
        <w:t xml:space="preserve">, (614) 436-6369, Columbus, </w:t>
      </w:r>
      <w:hyperlink r:id="rId29" w:history="1">
        <w:r w:rsidRPr="00E84D1D">
          <w:rPr>
            <w:rStyle w:val="Hyperlink"/>
            <w:color w:val="auto"/>
            <w:sz w:val="18"/>
          </w:rPr>
          <w:t>metrocuisine.com</w:t>
        </w:r>
      </w:hyperlink>
    </w:p>
    <w:p w14:paraId="69C5AFAF" w14:textId="77777777" w:rsidR="002B7EA5" w:rsidRPr="00E84D1D" w:rsidRDefault="002B7EA5" w:rsidP="002B7EA5">
      <w:pPr>
        <w:spacing w:line="240" w:lineRule="auto"/>
        <w:rPr>
          <w:rStyle w:val="Hyperlink"/>
          <w:color w:val="auto"/>
          <w:sz w:val="18"/>
        </w:rPr>
      </w:pPr>
      <w:r w:rsidRPr="00E84D1D">
        <w:rPr>
          <w:b/>
          <w:color w:val="auto"/>
          <w:sz w:val="18"/>
        </w:rPr>
        <w:t>Together &amp; Company,</w:t>
      </w:r>
      <w:r w:rsidRPr="00E84D1D">
        <w:rPr>
          <w:color w:val="auto"/>
          <w:sz w:val="18"/>
        </w:rPr>
        <w:t xml:space="preserve"> (formerly Two Caterers) (614) 882-7323, Westerville, </w:t>
      </w:r>
      <w:hyperlink r:id="rId30" w:tgtFrame="_blank" w:history="1">
        <w:r w:rsidRPr="00E84D1D">
          <w:rPr>
            <w:rStyle w:val="Hyperlink"/>
            <w:color w:val="auto"/>
            <w:sz w:val="18"/>
          </w:rPr>
          <w:t>togetherandco.com</w:t>
        </w:r>
      </w:hyperlink>
    </w:p>
    <w:p w14:paraId="5FF1C74E" w14:textId="77777777" w:rsidR="002B7EA5" w:rsidRPr="00E84D1D" w:rsidRDefault="002B7EA5" w:rsidP="002B7EA5">
      <w:pPr>
        <w:spacing w:line="240" w:lineRule="auto"/>
        <w:rPr>
          <w:color w:val="auto"/>
          <w:sz w:val="18"/>
        </w:rPr>
      </w:pPr>
      <w:r w:rsidRPr="00E84D1D">
        <w:rPr>
          <w:color w:val="auto"/>
          <w:sz w:val="18"/>
        </w:rPr>
        <w:t>Doug's Far Side Deli &amp; Catering, (740) 344-2231, Newark,</w:t>
      </w:r>
      <w:r>
        <w:rPr>
          <w:color w:val="auto"/>
          <w:sz w:val="18"/>
        </w:rPr>
        <w:t xml:space="preserve"> </w:t>
      </w:r>
      <w:hyperlink r:id="rId31" w:history="1">
        <w:r w:rsidRPr="00E84D1D">
          <w:rPr>
            <w:rStyle w:val="Hyperlink"/>
            <w:color w:val="auto"/>
            <w:sz w:val="18"/>
          </w:rPr>
          <w:t>dougsfarsidecatering.net</w:t>
        </w:r>
      </w:hyperlink>
      <w:r w:rsidRPr="00E84D1D">
        <w:rPr>
          <w:color w:val="auto"/>
          <w:sz w:val="18"/>
        </w:rPr>
        <w:t> </w:t>
      </w:r>
    </w:p>
    <w:p w14:paraId="4923D4AF" w14:textId="77777777" w:rsidR="002B7EA5" w:rsidRPr="00E84D1D" w:rsidRDefault="002B7EA5" w:rsidP="002B7EA5">
      <w:pPr>
        <w:spacing w:line="240" w:lineRule="auto"/>
        <w:rPr>
          <w:b/>
          <w:color w:val="auto"/>
          <w:sz w:val="18"/>
          <w:u w:val="single"/>
        </w:rPr>
      </w:pPr>
      <w:r w:rsidRPr="00E84D1D">
        <w:rPr>
          <w:b/>
          <w:color w:val="auto"/>
          <w:sz w:val="18"/>
          <w:u w:val="single"/>
        </w:rPr>
        <w:t>Local Small Event Caterers</w:t>
      </w:r>
    </w:p>
    <w:p w14:paraId="7EA32439" w14:textId="77777777" w:rsidR="002B7EA5" w:rsidRPr="00E84D1D" w:rsidRDefault="002B7EA5" w:rsidP="002B7EA5">
      <w:pPr>
        <w:spacing w:line="240" w:lineRule="auto"/>
        <w:rPr>
          <w:color w:val="auto"/>
          <w:sz w:val="18"/>
        </w:rPr>
      </w:pPr>
      <w:r w:rsidRPr="00E84D1D">
        <w:rPr>
          <w:color w:val="auto"/>
          <w:sz w:val="18"/>
        </w:rPr>
        <w:t xml:space="preserve">Alfie’s Wholesome Food, (740) 321-1111, </w:t>
      </w:r>
      <w:r w:rsidRPr="00E84D1D">
        <w:rPr>
          <w:color w:val="auto"/>
          <w:sz w:val="18"/>
          <w:u w:val="single"/>
        </w:rPr>
        <w:t>facebook.com</w:t>
      </w:r>
      <w:r w:rsidRPr="003F7964">
        <w:rPr>
          <w:color w:val="auto"/>
          <w:sz w:val="18"/>
          <w:u w:val="single"/>
        </w:rPr>
        <w:t>/</w:t>
      </w:r>
      <w:hyperlink r:id="rId32" w:history="1">
        <w:r w:rsidRPr="003F7964">
          <w:rPr>
            <w:rStyle w:val="Hyperlink"/>
            <w:color w:val="auto"/>
            <w:sz w:val="18"/>
          </w:rPr>
          <w:t>AfliesWholesomeFood</w:t>
        </w:r>
      </w:hyperlink>
    </w:p>
    <w:p w14:paraId="53B19910" w14:textId="6EEEB779" w:rsidR="002B7EA5" w:rsidRDefault="002B7EA5" w:rsidP="002B7EA5">
      <w:pPr>
        <w:rPr>
          <w:color w:val="auto"/>
          <w:sz w:val="18"/>
          <w:u w:val="single"/>
        </w:rPr>
      </w:pPr>
      <w:r w:rsidRPr="00E84D1D">
        <w:rPr>
          <w:color w:val="auto"/>
          <w:sz w:val="18"/>
        </w:rPr>
        <w:t xml:space="preserve">Day Y Noche, (740) 587-0204, </w:t>
      </w:r>
      <w:hyperlink r:id="rId33" w:history="1">
        <w:r w:rsidRPr="003F7964">
          <w:rPr>
            <w:rStyle w:val="Hyperlink"/>
            <w:color w:val="auto"/>
            <w:sz w:val="18"/>
          </w:rPr>
          <w:t>dayynoche</w:t>
        </w:r>
      </w:hyperlink>
      <w:r w:rsidRPr="003F7964">
        <w:rPr>
          <w:color w:val="auto"/>
          <w:sz w:val="18"/>
          <w:u w:val="single"/>
        </w:rPr>
        <w:t>.com</w:t>
      </w:r>
    </w:p>
    <w:p w14:paraId="7244F318" w14:textId="77777777" w:rsidR="00CF1D12" w:rsidRPr="008D4EF2" w:rsidRDefault="00CF1D12" w:rsidP="00CF1D12">
      <w:pPr>
        <w:rPr>
          <w:color w:val="auto"/>
          <w:sz w:val="18"/>
        </w:rPr>
      </w:pPr>
      <w:r w:rsidRPr="008D4EF2">
        <w:rPr>
          <w:color w:val="auto"/>
          <w:sz w:val="18"/>
        </w:rPr>
        <w:t>Palumbo’s Italian Market, (740)</w:t>
      </w:r>
      <w:r>
        <w:rPr>
          <w:color w:val="auto"/>
          <w:sz w:val="18"/>
        </w:rPr>
        <w:t xml:space="preserve"> 587-0409, </w:t>
      </w:r>
      <w:hyperlink r:id="rId34" w:history="1">
        <w:r w:rsidRPr="008D4EF2">
          <w:rPr>
            <w:rStyle w:val="Hyperlink"/>
            <w:color w:val="auto"/>
            <w:sz w:val="18"/>
          </w:rPr>
          <w:t>https://palumbosmarket.com/</w:t>
        </w:r>
      </w:hyperlink>
      <w:r>
        <w:rPr>
          <w:color w:val="auto"/>
          <w:sz w:val="18"/>
        </w:rPr>
        <w:t xml:space="preserve">  </w:t>
      </w:r>
    </w:p>
    <w:p w14:paraId="5F49EC7A" w14:textId="77777777" w:rsidR="00364171" w:rsidRDefault="002B7EA5" w:rsidP="002B7EA5">
      <w:pPr>
        <w:spacing w:line="240" w:lineRule="auto"/>
        <w:rPr>
          <w:color w:val="auto"/>
          <w:sz w:val="18"/>
          <w:u w:val="single"/>
        </w:rPr>
      </w:pPr>
      <w:r w:rsidRPr="00E84D1D">
        <w:rPr>
          <w:color w:val="auto"/>
          <w:sz w:val="18"/>
        </w:rPr>
        <w:t xml:space="preserve">Snapshots Lounge, (740) 321-1391, </w:t>
      </w:r>
      <w:r w:rsidRPr="00E84D1D">
        <w:rPr>
          <w:color w:val="auto"/>
          <w:sz w:val="18"/>
          <w:u w:val="single"/>
        </w:rPr>
        <w:t>facebook.com</w:t>
      </w:r>
      <w:r w:rsidRPr="003F7964">
        <w:rPr>
          <w:color w:val="auto"/>
          <w:sz w:val="18"/>
          <w:u w:val="single"/>
        </w:rPr>
        <w:t>/</w:t>
      </w:r>
      <w:hyperlink r:id="rId35" w:history="1">
        <w:r w:rsidRPr="003F7964">
          <w:rPr>
            <w:rStyle w:val="Hyperlink"/>
            <w:color w:val="auto"/>
            <w:sz w:val="18"/>
          </w:rPr>
          <w:t>snapshots</w:t>
        </w:r>
      </w:hyperlink>
      <w:r w:rsidRPr="003F7964">
        <w:rPr>
          <w:color w:val="auto"/>
          <w:sz w:val="18"/>
          <w:u w:val="single"/>
        </w:rPr>
        <w:t xml:space="preserve">-lounge </w:t>
      </w:r>
    </w:p>
    <w:p w14:paraId="3201F337" w14:textId="77777777" w:rsidR="00364171" w:rsidRPr="00670B20" w:rsidRDefault="00364171" w:rsidP="00E26672">
      <w:pPr>
        <w:pStyle w:val="NoSpacing"/>
        <w:pBdr>
          <w:top w:val="single" w:sz="6" w:space="10" w:color="99CB38" w:themeColor="accent1"/>
          <w:left w:val="single" w:sz="2" w:space="10" w:color="FFFFFF" w:themeColor="background1"/>
          <w:bottom w:val="single" w:sz="6" w:space="10" w:color="99CB38" w:themeColor="accent1"/>
          <w:right w:val="single" w:sz="2" w:space="10" w:color="FFFFFF" w:themeColor="background1"/>
        </w:pBdr>
        <w:spacing w:before="240" w:after="240" w:line="259" w:lineRule="auto"/>
        <w:jc w:val="center"/>
        <w:rPr>
          <w:b/>
          <w:i/>
          <w:color w:val="002060"/>
          <w:sz w:val="22"/>
          <w:szCs w:val="24"/>
        </w:rPr>
      </w:pPr>
      <w:r w:rsidRPr="00670B20">
        <w:rPr>
          <w:b/>
          <w:i/>
          <w:color w:val="002060"/>
          <w:sz w:val="22"/>
          <w:szCs w:val="24"/>
        </w:rPr>
        <w:t xml:space="preserve">Private Event Insurance – </w:t>
      </w:r>
      <w:hyperlink r:id="rId36" w:anchor="ENtzMn" w:history="1">
        <w:r w:rsidRPr="00670B20">
          <w:rPr>
            <w:rStyle w:val="Hyperlink"/>
            <w:b/>
            <w:i/>
            <w:color w:val="002060"/>
            <w:sz w:val="22"/>
            <w:szCs w:val="24"/>
          </w:rPr>
          <w:t>www.theeventhelper.com#ENtzMn</w:t>
        </w:r>
      </w:hyperlink>
      <w:r w:rsidRPr="00670B20">
        <w:rPr>
          <w:b/>
          <w:i/>
          <w:color w:val="002060"/>
          <w:sz w:val="22"/>
          <w:szCs w:val="24"/>
        </w:rPr>
        <w:t xml:space="preserve"> </w:t>
      </w:r>
      <w:r w:rsidR="00E26672">
        <w:rPr>
          <w:b/>
          <w:i/>
          <w:color w:val="002060"/>
          <w:sz w:val="22"/>
          <w:szCs w:val="24"/>
        </w:rPr>
        <w:br/>
      </w:r>
      <w:r w:rsidRPr="00670B20">
        <w:rPr>
          <w:b/>
          <w:i/>
          <w:color w:val="002060"/>
          <w:sz w:val="22"/>
          <w:szCs w:val="24"/>
        </w:rPr>
        <w:t>(follow this link to the customized Bryn Du page)</w:t>
      </w:r>
    </w:p>
    <w:p w14:paraId="0FDC583B" w14:textId="77777777" w:rsidR="005200E6" w:rsidRPr="005200E6" w:rsidRDefault="005200E6" w:rsidP="00364171">
      <w:pPr>
        <w:spacing w:after="0"/>
        <w:rPr>
          <w:sz w:val="6"/>
        </w:rPr>
      </w:pPr>
    </w:p>
    <w:p w14:paraId="13317B58" w14:textId="77777777" w:rsidR="00E26672" w:rsidRPr="00DD1999" w:rsidRDefault="00E26672" w:rsidP="00E26672">
      <w:pPr>
        <w:rPr>
          <w:b/>
          <w:sz w:val="22"/>
          <w:u w:val="single"/>
        </w:rPr>
      </w:pPr>
      <w:r>
        <w:rPr>
          <w:b/>
          <w:sz w:val="22"/>
          <w:u w:val="single"/>
        </w:rPr>
        <w:t>Equipment Rental</w:t>
      </w:r>
    </w:p>
    <w:p w14:paraId="6C55A360" w14:textId="77777777" w:rsidR="00E26672" w:rsidRPr="00E84D1D" w:rsidRDefault="00E26672" w:rsidP="00E26672">
      <w:pPr>
        <w:spacing w:line="240" w:lineRule="auto"/>
        <w:rPr>
          <w:rStyle w:val="Hyperlink"/>
          <w:color w:val="auto"/>
          <w:sz w:val="18"/>
        </w:rPr>
      </w:pPr>
      <w:r w:rsidRPr="00C41D5C">
        <w:rPr>
          <w:b/>
          <w:color w:val="auto"/>
          <w:sz w:val="18"/>
        </w:rPr>
        <w:t>Main Events Party Rentals (preferred tent provider),</w:t>
      </w:r>
      <w:r w:rsidRPr="00E84D1D">
        <w:rPr>
          <w:color w:val="auto"/>
          <w:sz w:val="18"/>
        </w:rPr>
        <w:t xml:space="preserve"> (740) 322-6355, Newark, </w:t>
      </w:r>
      <w:hyperlink r:id="rId37" w:tgtFrame="_blank" w:history="1">
        <w:r w:rsidRPr="00E84D1D">
          <w:rPr>
            <w:rStyle w:val="Hyperlink"/>
            <w:color w:val="auto"/>
            <w:sz w:val="18"/>
          </w:rPr>
          <w:t>maineventspartyrental.com</w:t>
        </w:r>
      </w:hyperlink>
    </w:p>
    <w:p w14:paraId="2C6993DC" w14:textId="77777777" w:rsidR="00E26672" w:rsidRPr="00E84D1D" w:rsidRDefault="00E26672" w:rsidP="00E26672">
      <w:pPr>
        <w:spacing w:line="240" w:lineRule="auto"/>
        <w:rPr>
          <w:color w:val="auto"/>
          <w:sz w:val="18"/>
        </w:rPr>
      </w:pPr>
      <w:r w:rsidRPr="00C41D5C">
        <w:rPr>
          <w:b/>
          <w:color w:val="auto"/>
          <w:sz w:val="18"/>
        </w:rPr>
        <w:t>Personal Touch Party Rentals (preferred tent provider),</w:t>
      </w:r>
      <w:r w:rsidRPr="00E84D1D">
        <w:rPr>
          <w:color w:val="auto"/>
          <w:sz w:val="18"/>
        </w:rPr>
        <w:t xml:space="preserve"> (740) 689-6991, Lancaster, </w:t>
      </w:r>
      <w:hyperlink r:id="rId38" w:tgtFrame="_blank" w:history="1">
        <w:r w:rsidRPr="00E84D1D">
          <w:rPr>
            <w:rStyle w:val="Hyperlink"/>
            <w:color w:val="auto"/>
            <w:sz w:val="18"/>
          </w:rPr>
          <w:t>personaltouchparty.com</w:t>
        </w:r>
      </w:hyperlink>
      <w:r w:rsidRPr="00E84D1D">
        <w:rPr>
          <w:color w:val="auto"/>
          <w:sz w:val="18"/>
        </w:rPr>
        <w:t> </w:t>
      </w:r>
    </w:p>
    <w:p w14:paraId="695A2DAB" w14:textId="77777777" w:rsidR="00E26672" w:rsidRPr="00E84D1D" w:rsidRDefault="00E26672" w:rsidP="00E26672">
      <w:pPr>
        <w:spacing w:line="240" w:lineRule="auto"/>
        <w:rPr>
          <w:color w:val="auto"/>
          <w:sz w:val="16"/>
        </w:rPr>
      </w:pPr>
      <w:r w:rsidRPr="00E84D1D">
        <w:rPr>
          <w:color w:val="auto"/>
          <w:sz w:val="18"/>
        </w:rPr>
        <w:t xml:space="preserve">Event Source, (614) 431-3000, Lewis Center, </w:t>
      </w:r>
      <w:hyperlink r:id="rId39" w:history="1">
        <w:r w:rsidRPr="00E84D1D">
          <w:rPr>
            <w:rStyle w:val="Hyperlink"/>
            <w:color w:val="auto"/>
            <w:sz w:val="18"/>
          </w:rPr>
          <w:t>www.eventsource.com</w:t>
        </w:r>
      </w:hyperlink>
    </w:p>
    <w:p w14:paraId="4396F5A7" w14:textId="77777777" w:rsidR="00E26672" w:rsidRPr="00E84D1D" w:rsidRDefault="00E26672" w:rsidP="00E26672">
      <w:pPr>
        <w:spacing w:line="240" w:lineRule="auto"/>
        <w:rPr>
          <w:color w:val="auto"/>
          <w:sz w:val="18"/>
        </w:rPr>
      </w:pPr>
      <w:r w:rsidRPr="00E84D1D">
        <w:rPr>
          <w:color w:val="auto"/>
          <w:sz w:val="18"/>
        </w:rPr>
        <w:t xml:space="preserve">Lasting Impressions Event Rentals, (614) 252-5400, Columbus, </w:t>
      </w:r>
      <w:hyperlink r:id="rId40" w:tgtFrame="_blank" w:history="1">
        <w:r w:rsidRPr="00E84D1D">
          <w:rPr>
            <w:rStyle w:val="Hyperlink"/>
            <w:color w:val="auto"/>
            <w:sz w:val="18"/>
          </w:rPr>
          <w:t>lirents.net</w:t>
        </w:r>
      </w:hyperlink>
    </w:p>
    <w:p w14:paraId="65E35166" w14:textId="77777777" w:rsidR="00E20B2D" w:rsidRDefault="00E20B2D">
      <w:pPr>
        <w:rPr>
          <w:b/>
          <w:color w:val="auto"/>
          <w:sz w:val="22"/>
          <w:u w:val="single"/>
        </w:rPr>
      </w:pPr>
      <w:r>
        <w:rPr>
          <w:b/>
          <w:color w:val="auto"/>
          <w:sz w:val="22"/>
          <w:u w:val="single"/>
        </w:rPr>
        <w:br w:type="page"/>
      </w:r>
    </w:p>
    <w:p w14:paraId="5CB69849" w14:textId="77777777" w:rsidR="00E26672" w:rsidRPr="00E84D1D" w:rsidRDefault="00E26672" w:rsidP="00E26672">
      <w:pPr>
        <w:rPr>
          <w:b/>
          <w:color w:val="auto"/>
          <w:sz w:val="22"/>
          <w:u w:val="single"/>
        </w:rPr>
      </w:pPr>
      <w:r w:rsidRPr="00E84D1D">
        <w:rPr>
          <w:b/>
          <w:color w:val="auto"/>
          <w:sz w:val="22"/>
          <w:u w:val="single"/>
        </w:rPr>
        <w:lastRenderedPageBreak/>
        <w:t xml:space="preserve">Event Décor </w:t>
      </w:r>
    </w:p>
    <w:p w14:paraId="63FD0760" w14:textId="77777777" w:rsidR="00E26672" w:rsidRDefault="00E26672" w:rsidP="00E26672">
      <w:pPr>
        <w:rPr>
          <w:sz w:val="18"/>
          <w:u w:val="single"/>
        </w:rPr>
      </w:pPr>
      <w:r w:rsidRPr="00E84D1D">
        <w:rPr>
          <w:color w:val="auto"/>
          <w:sz w:val="18"/>
        </w:rPr>
        <w:t xml:space="preserve">Pat Warthen Design </w:t>
      </w:r>
      <w:r>
        <w:rPr>
          <w:color w:val="auto"/>
          <w:sz w:val="18"/>
        </w:rPr>
        <w:t xml:space="preserve">(fresh </w:t>
      </w:r>
      <w:r w:rsidRPr="00E84D1D">
        <w:rPr>
          <w:color w:val="auto"/>
          <w:sz w:val="18"/>
        </w:rPr>
        <w:t>floral, lighting, and décor</w:t>
      </w:r>
      <w:r>
        <w:rPr>
          <w:color w:val="auto"/>
          <w:sz w:val="18"/>
        </w:rPr>
        <w:t>),</w:t>
      </w:r>
      <w:r w:rsidRPr="00E84D1D">
        <w:rPr>
          <w:color w:val="auto"/>
          <w:sz w:val="18"/>
        </w:rPr>
        <w:t xml:space="preserve"> (740) 258-0241, </w:t>
      </w:r>
      <w:hyperlink r:id="rId41" w:history="1">
        <w:r w:rsidRPr="00CF6FA3">
          <w:rPr>
            <w:rStyle w:val="Hyperlink"/>
            <w:color w:val="auto"/>
            <w:sz w:val="18"/>
          </w:rPr>
          <w:t>patwarthen@yahoo.com</w:t>
        </w:r>
      </w:hyperlink>
    </w:p>
    <w:p w14:paraId="7D10EC6D" w14:textId="77777777" w:rsidR="00E26672" w:rsidRDefault="00E26672" w:rsidP="00E26672">
      <w:pPr>
        <w:rPr>
          <w:sz w:val="18"/>
          <w:u w:val="single"/>
        </w:rPr>
      </w:pPr>
    </w:p>
    <w:p w14:paraId="0D4B09C9" w14:textId="77777777" w:rsidR="00364171" w:rsidRPr="00E84D1D" w:rsidRDefault="00364171" w:rsidP="00E26672">
      <w:pPr>
        <w:rPr>
          <w:b/>
          <w:color w:val="auto"/>
          <w:sz w:val="22"/>
          <w:u w:val="single"/>
        </w:rPr>
      </w:pPr>
      <w:r w:rsidRPr="00E84D1D">
        <w:rPr>
          <w:b/>
          <w:color w:val="auto"/>
          <w:sz w:val="22"/>
          <w:u w:val="single"/>
        </w:rPr>
        <w:t>Florists </w:t>
      </w:r>
    </w:p>
    <w:p w14:paraId="12C324FC" w14:textId="77777777" w:rsidR="00364171" w:rsidRPr="00E84D1D" w:rsidRDefault="00364171" w:rsidP="00364171">
      <w:pPr>
        <w:spacing w:line="240" w:lineRule="auto"/>
        <w:rPr>
          <w:color w:val="auto"/>
          <w:sz w:val="18"/>
          <w:u w:val="single"/>
        </w:rPr>
      </w:pPr>
      <w:r w:rsidRPr="00E84D1D">
        <w:rPr>
          <w:color w:val="auto"/>
          <w:sz w:val="18"/>
        </w:rPr>
        <w:t>Artiflora, (740) 587-3515, Granville,</w:t>
      </w:r>
      <w:r w:rsidRPr="00E84D1D">
        <w:rPr>
          <w:color w:val="auto"/>
          <w:sz w:val="16"/>
        </w:rPr>
        <w:t xml:space="preserve"> </w:t>
      </w:r>
      <w:hyperlink r:id="rId42" w:history="1">
        <w:r w:rsidRPr="00D621E5">
          <w:rPr>
            <w:rStyle w:val="Hyperlink"/>
            <w:color w:val="auto"/>
            <w:sz w:val="18"/>
          </w:rPr>
          <w:t>artifloragranville</w:t>
        </w:r>
      </w:hyperlink>
      <w:r w:rsidRPr="00D621E5">
        <w:rPr>
          <w:color w:val="auto"/>
          <w:sz w:val="18"/>
          <w:u w:val="single"/>
        </w:rPr>
        <w:t>.com</w:t>
      </w:r>
    </w:p>
    <w:p w14:paraId="636E9D87" w14:textId="77777777" w:rsidR="00364171" w:rsidRPr="00E84D1D" w:rsidRDefault="00364171" w:rsidP="00364171">
      <w:pPr>
        <w:spacing w:line="240" w:lineRule="auto"/>
        <w:rPr>
          <w:color w:val="auto"/>
          <w:sz w:val="18"/>
        </w:rPr>
      </w:pPr>
      <w:r w:rsidRPr="00E84D1D">
        <w:rPr>
          <w:color w:val="auto"/>
          <w:sz w:val="18"/>
        </w:rPr>
        <w:t xml:space="preserve">Griffin’s Floral Design, (740) 349-9226, Newark, </w:t>
      </w:r>
      <w:hyperlink r:id="rId43" w:history="1">
        <w:r w:rsidRPr="00D621E5">
          <w:rPr>
            <w:rStyle w:val="Hyperlink"/>
            <w:color w:val="auto"/>
            <w:sz w:val="18"/>
          </w:rPr>
          <w:t>griffinsfloraldesigns</w:t>
        </w:r>
      </w:hyperlink>
      <w:r w:rsidRPr="00D621E5">
        <w:rPr>
          <w:color w:val="auto"/>
          <w:sz w:val="18"/>
          <w:u w:val="single"/>
        </w:rPr>
        <w:t>.com</w:t>
      </w:r>
    </w:p>
    <w:p w14:paraId="259E36E9" w14:textId="77777777" w:rsidR="00364171" w:rsidRPr="00E84D1D" w:rsidRDefault="00364171" w:rsidP="00364171">
      <w:pPr>
        <w:spacing w:line="240" w:lineRule="auto"/>
        <w:rPr>
          <w:color w:val="auto"/>
          <w:sz w:val="18"/>
        </w:rPr>
      </w:pPr>
      <w:r>
        <w:rPr>
          <w:color w:val="auto"/>
          <w:sz w:val="18"/>
        </w:rPr>
        <w:t>Village Flower Basket</w:t>
      </w:r>
      <w:r w:rsidRPr="00E84D1D">
        <w:rPr>
          <w:color w:val="auto"/>
          <w:sz w:val="18"/>
        </w:rPr>
        <w:t xml:space="preserve">, (740) 587-3439, Granville, </w:t>
      </w:r>
      <w:hyperlink r:id="rId44" w:tgtFrame="_blank" w:history="1">
        <w:r w:rsidRPr="00E84D1D">
          <w:rPr>
            <w:rStyle w:val="Hyperlink"/>
            <w:color w:val="auto"/>
            <w:sz w:val="18"/>
          </w:rPr>
          <w:t>villageflowerbasket.com</w:t>
        </w:r>
      </w:hyperlink>
    </w:p>
    <w:p w14:paraId="41AD4D94" w14:textId="77777777" w:rsidR="00BC4873" w:rsidRPr="00E84D1D" w:rsidRDefault="00BC4873" w:rsidP="00BC4873">
      <w:pPr>
        <w:rPr>
          <w:b/>
          <w:color w:val="auto"/>
          <w:sz w:val="22"/>
          <w:u w:val="single"/>
        </w:rPr>
      </w:pPr>
      <w:r w:rsidRPr="00E84D1D">
        <w:rPr>
          <w:b/>
          <w:color w:val="auto"/>
          <w:sz w:val="22"/>
          <w:u w:val="single"/>
        </w:rPr>
        <w:t>Event Coordinators</w:t>
      </w:r>
    </w:p>
    <w:p w14:paraId="308604CD" w14:textId="77777777" w:rsidR="00BC4873" w:rsidRDefault="00BC4873" w:rsidP="00BC4873">
      <w:pPr>
        <w:rPr>
          <w:rStyle w:val="Hyperlink"/>
          <w:color w:val="auto"/>
          <w:sz w:val="18"/>
        </w:rPr>
      </w:pPr>
      <w:r w:rsidRPr="00E84D1D">
        <w:rPr>
          <w:color w:val="auto"/>
          <w:sz w:val="18"/>
        </w:rPr>
        <w:t xml:space="preserve">Bliss Wedding &amp; Event Design, (614) 216-4006, </w:t>
      </w:r>
      <w:hyperlink r:id="rId45" w:tgtFrame="_blank" w:history="1">
        <w:r w:rsidRPr="00E84D1D">
          <w:rPr>
            <w:rStyle w:val="Hyperlink"/>
            <w:color w:val="auto"/>
            <w:sz w:val="18"/>
          </w:rPr>
          <w:t>blisseventsco.com</w:t>
        </w:r>
      </w:hyperlink>
    </w:p>
    <w:p w14:paraId="207304BE" w14:textId="77777777" w:rsidR="0050749C" w:rsidRPr="00E84D1D" w:rsidRDefault="0050749C" w:rsidP="0050749C">
      <w:pPr>
        <w:rPr>
          <w:rStyle w:val="Hyperlink"/>
          <w:color w:val="auto"/>
          <w:sz w:val="18"/>
        </w:rPr>
      </w:pPr>
      <w:r w:rsidRPr="00E84D1D">
        <w:rPr>
          <w:color w:val="auto"/>
          <w:sz w:val="18"/>
        </w:rPr>
        <w:t>MMJ Weddings &amp; Events, Meleka Jolliff, (614) 579-1092,</w:t>
      </w:r>
      <w:r w:rsidR="00496F50">
        <w:rPr>
          <w:color w:val="auto"/>
          <w:sz w:val="18"/>
        </w:rPr>
        <w:t xml:space="preserve"> </w:t>
      </w:r>
      <w:hyperlink r:id="rId46" w:history="1">
        <w:r w:rsidRPr="00E84D1D">
          <w:rPr>
            <w:rStyle w:val="Hyperlink"/>
            <w:color w:val="auto"/>
            <w:sz w:val="18"/>
          </w:rPr>
          <w:t>info@mmjevents.com</w:t>
        </w:r>
      </w:hyperlink>
      <w:r>
        <w:rPr>
          <w:rStyle w:val="Hyperlink"/>
          <w:color w:val="auto"/>
          <w:sz w:val="18"/>
        </w:rPr>
        <w:t>,</w:t>
      </w:r>
      <w:r w:rsidRPr="00E84D1D">
        <w:rPr>
          <w:color w:val="auto"/>
          <w:sz w:val="18"/>
        </w:rPr>
        <w:t xml:space="preserve"> </w:t>
      </w:r>
      <w:hyperlink r:id="rId47" w:history="1">
        <w:r w:rsidRPr="00E84D1D">
          <w:rPr>
            <w:rStyle w:val="Hyperlink"/>
            <w:color w:val="auto"/>
            <w:sz w:val="18"/>
          </w:rPr>
          <w:t>mmjevents.com</w:t>
        </w:r>
      </w:hyperlink>
    </w:p>
    <w:p w14:paraId="77899F72" w14:textId="77777777" w:rsidR="0050749C" w:rsidRPr="00E84D1D" w:rsidRDefault="0050749C" w:rsidP="0050749C">
      <w:pPr>
        <w:rPr>
          <w:color w:val="auto"/>
          <w:sz w:val="18"/>
        </w:rPr>
      </w:pPr>
      <w:r w:rsidRPr="00E84D1D">
        <w:rPr>
          <w:color w:val="auto"/>
          <w:sz w:val="18"/>
        </w:rPr>
        <w:t xml:space="preserve">Scarlet City Events, Dina, (614) 949-5771, </w:t>
      </w:r>
      <w:hyperlink r:id="rId48" w:history="1">
        <w:r w:rsidRPr="00E84D1D">
          <w:rPr>
            <w:rStyle w:val="Hyperlink"/>
            <w:color w:val="auto"/>
            <w:sz w:val="18"/>
          </w:rPr>
          <w:t>dina@scarletcityevents.com</w:t>
        </w:r>
      </w:hyperlink>
      <w:r w:rsidRPr="00E84D1D">
        <w:rPr>
          <w:color w:val="auto"/>
          <w:sz w:val="18"/>
        </w:rPr>
        <w:t xml:space="preserve"> </w:t>
      </w:r>
    </w:p>
    <w:p w14:paraId="75B6E1FB" w14:textId="77777777" w:rsidR="00E20B2D" w:rsidRDefault="00E20B2D" w:rsidP="0050749C">
      <w:pPr>
        <w:rPr>
          <w:b/>
          <w:sz w:val="22"/>
          <w:u w:val="single"/>
        </w:rPr>
      </w:pPr>
    </w:p>
    <w:p w14:paraId="040846E9" w14:textId="77777777" w:rsidR="0050749C" w:rsidRPr="007A0477" w:rsidRDefault="0050749C" w:rsidP="0050749C">
      <w:pPr>
        <w:rPr>
          <w:b/>
          <w:sz w:val="22"/>
          <w:u w:val="single"/>
        </w:rPr>
      </w:pPr>
      <w:r w:rsidRPr="007A0477">
        <w:rPr>
          <w:b/>
          <w:sz w:val="22"/>
          <w:u w:val="single"/>
        </w:rPr>
        <w:t>Entertainment</w:t>
      </w:r>
    </w:p>
    <w:p w14:paraId="4C94FB56" w14:textId="77777777" w:rsidR="00AB7BF8" w:rsidRPr="002A153A" w:rsidRDefault="00AB7BF8" w:rsidP="00AB7BF8">
      <w:pPr>
        <w:rPr>
          <w:rStyle w:val="Hyperlink"/>
          <w:color w:val="auto"/>
          <w:sz w:val="18"/>
        </w:rPr>
      </w:pPr>
      <w:r w:rsidRPr="002A153A">
        <w:rPr>
          <w:color w:val="auto"/>
          <w:sz w:val="18"/>
        </w:rPr>
        <w:t xml:space="preserve">Aaron Hall, DJ AAA, (614) 595-5845, </w:t>
      </w:r>
      <w:hyperlink r:id="rId49" w:history="1">
        <w:r w:rsidRPr="002A153A">
          <w:rPr>
            <w:rStyle w:val="Hyperlink"/>
            <w:color w:val="auto"/>
            <w:sz w:val="18"/>
          </w:rPr>
          <w:t>MagicalAttractions.com</w:t>
        </w:r>
      </w:hyperlink>
    </w:p>
    <w:p w14:paraId="0A7AEFE8" w14:textId="77777777" w:rsidR="00AB7BF8" w:rsidRPr="002A153A" w:rsidRDefault="00AB7BF8" w:rsidP="00AB7BF8">
      <w:pPr>
        <w:rPr>
          <w:color w:val="auto"/>
          <w:sz w:val="18"/>
        </w:rPr>
      </w:pPr>
      <w:r w:rsidRPr="002A153A">
        <w:rPr>
          <w:color w:val="auto"/>
          <w:sz w:val="18"/>
        </w:rPr>
        <w:t xml:space="preserve">Buckeye Entertainment, DJs, (614) 707-7671, </w:t>
      </w:r>
      <w:hyperlink r:id="rId50" w:history="1">
        <w:r w:rsidRPr="002A153A">
          <w:rPr>
            <w:rStyle w:val="Hyperlink"/>
            <w:color w:val="auto"/>
            <w:sz w:val="18"/>
          </w:rPr>
          <w:t>buckeyeentertainment.com</w:t>
        </w:r>
      </w:hyperlink>
      <w:r w:rsidRPr="002A153A">
        <w:rPr>
          <w:color w:val="auto"/>
          <w:sz w:val="18"/>
        </w:rPr>
        <w:t xml:space="preserve"> </w:t>
      </w:r>
    </w:p>
    <w:p w14:paraId="29524CB5" w14:textId="77777777" w:rsidR="00AB7BF8" w:rsidRPr="002A153A" w:rsidRDefault="00AB7BF8" w:rsidP="00AB7BF8">
      <w:pPr>
        <w:rPr>
          <w:color w:val="auto"/>
          <w:sz w:val="18"/>
        </w:rPr>
      </w:pPr>
      <w:r w:rsidRPr="002A153A">
        <w:rPr>
          <w:color w:val="auto"/>
          <w:sz w:val="18"/>
        </w:rPr>
        <w:t xml:space="preserve">Jazz Arts Group, Dave Powers Trio, (614) 294-5200 x104, </w:t>
      </w:r>
      <w:hyperlink r:id="rId51" w:tgtFrame="_blank" w:history="1">
        <w:r w:rsidRPr="002A153A">
          <w:rPr>
            <w:rStyle w:val="Hyperlink"/>
            <w:color w:val="auto"/>
            <w:sz w:val="18"/>
          </w:rPr>
          <w:t>jazzartsgroup.org</w:t>
        </w:r>
      </w:hyperlink>
    </w:p>
    <w:p w14:paraId="4C873A5A" w14:textId="77777777" w:rsidR="00AB7BF8" w:rsidRPr="002A153A" w:rsidRDefault="00AB7BF8" w:rsidP="00AB7BF8">
      <w:pPr>
        <w:rPr>
          <w:color w:val="auto"/>
          <w:sz w:val="18"/>
        </w:rPr>
      </w:pPr>
      <w:r w:rsidRPr="002A153A">
        <w:rPr>
          <w:color w:val="auto"/>
          <w:sz w:val="18"/>
        </w:rPr>
        <w:t xml:space="preserve">Linda Habig, Flutist, (740) 587-5690, </w:t>
      </w:r>
      <w:r w:rsidRPr="002A153A">
        <w:rPr>
          <w:color w:val="auto"/>
          <w:sz w:val="18"/>
          <w:u w:val="single"/>
        </w:rPr>
        <w:t>habigl@denison.edu</w:t>
      </w:r>
    </w:p>
    <w:p w14:paraId="7AD666A8" w14:textId="77777777" w:rsidR="00AB7BF8" w:rsidRPr="002A153A" w:rsidRDefault="00AB7BF8" w:rsidP="00AB7BF8">
      <w:pPr>
        <w:rPr>
          <w:color w:val="auto"/>
          <w:sz w:val="18"/>
        </w:rPr>
      </w:pPr>
      <w:r w:rsidRPr="002A153A">
        <w:rPr>
          <w:color w:val="auto"/>
          <w:sz w:val="18"/>
        </w:rPr>
        <w:t xml:space="preserve">Mark Dantzer, DJ, (614) 329-7042, </w:t>
      </w:r>
      <w:hyperlink r:id="rId52" w:tgtFrame="_blank" w:history="1">
        <w:r w:rsidRPr="002A153A">
          <w:rPr>
            <w:rStyle w:val="Hyperlink"/>
            <w:color w:val="auto"/>
            <w:sz w:val="18"/>
          </w:rPr>
          <w:t>markdantzer.com</w:t>
        </w:r>
      </w:hyperlink>
    </w:p>
    <w:p w14:paraId="0E2D44AE" w14:textId="77777777" w:rsidR="00AB7BF8" w:rsidRPr="002A153A" w:rsidRDefault="00AB7BF8" w:rsidP="00AB7BF8">
      <w:pPr>
        <w:rPr>
          <w:color w:val="auto"/>
          <w:sz w:val="18"/>
        </w:rPr>
      </w:pPr>
      <w:r w:rsidRPr="002A153A">
        <w:rPr>
          <w:color w:val="auto"/>
          <w:sz w:val="18"/>
        </w:rPr>
        <w:t xml:space="preserve">Master Mix DJs, (614) 537-2762, </w:t>
      </w:r>
      <w:hyperlink r:id="rId53" w:history="1">
        <w:r w:rsidRPr="002A153A">
          <w:rPr>
            <w:rStyle w:val="Hyperlink"/>
            <w:color w:val="auto"/>
            <w:sz w:val="18"/>
          </w:rPr>
          <w:t>mastermixdj.net</w:t>
        </w:r>
      </w:hyperlink>
      <w:hyperlink r:id="rId54" w:tgtFrame="_blank" w:history="1"/>
    </w:p>
    <w:p w14:paraId="79B06E3F" w14:textId="77777777" w:rsidR="00AB7BF8" w:rsidRPr="002A153A" w:rsidRDefault="00AB7BF8" w:rsidP="00AB7BF8">
      <w:r w:rsidRPr="002A153A">
        <w:t xml:space="preserve">Newark-Granville Symphony String Quartet, contact: Susan Larson, </w:t>
      </w:r>
      <w:r w:rsidRPr="002A153A">
        <w:br/>
        <w:t>740-501-0461</w:t>
      </w:r>
      <w:r w:rsidRPr="002A153A">
        <w:rPr>
          <w:color w:val="auto"/>
        </w:rPr>
        <w:t xml:space="preserve">, </w:t>
      </w:r>
      <w:hyperlink r:id="rId55" w:history="1">
        <w:r w:rsidRPr="002A153A">
          <w:rPr>
            <w:rStyle w:val="Hyperlink"/>
            <w:color w:val="auto"/>
          </w:rPr>
          <w:t>larsons@denison.edu</w:t>
        </w:r>
      </w:hyperlink>
    </w:p>
    <w:p w14:paraId="00825915" w14:textId="77777777" w:rsidR="00AB7BF8" w:rsidRPr="002A153A" w:rsidRDefault="00AB7BF8" w:rsidP="00AB7BF8">
      <w:pPr>
        <w:rPr>
          <w:color w:val="auto"/>
          <w:sz w:val="18"/>
          <w:u w:val="single"/>
        </w:rPr>
      </w:pPr>
      <w:r w:rsidRPr="002A153A">
        <w:rPr>
          <w:color w:val="auto"/>
          <w:sz w:val="18"/>
        </w:rPr>
        <w:t xml:space="preserve">Night Music DJs, (614) 529-6777, </w:t>
      </w:r>
      <w:hyperlink r:id="rId56" w:tgtFrame="_blank" w:history="1">
        <w:r w:rsidRPr="002A153A">
          <w:rPr>
            <w:rStyle w:val="Hyperlink"/>
            <w:color w:val="auto"/>
            <w:sz w:val="18"/>
          </w:rPr>
          <w:t>nightmusicdj.com</w:t>
        </w:r>
      </w:hyperlink>
    </w:p>
    <w:p w14:paraId="23A02737" w14:textId="77777777" w:rsidR="00AB7BF8" w:rsidRPr="002A153A" w:rsidRDefault="00AB7BF8" w:rsidP="00AB7BF8">
      <w:pPr>
        <w:rPr>
          <w:color w:val="auto"/>
          <w:sz w:val="18"/>
        </w:rPr>
      </w:pPr>
      <w:r w:rsidRPr="002A153A">
        <w:rPr>
          <w:color w:val="auto"/>
          <w:sz w:val="18"/>
        </w:rPr>
        <w:t xml:space="preserve">Party Pleasers, DJs &amp; Lighting, (614) 396-7017, </w:t>
      </w:r>
      <w:hyperlink r:id="rId57" w:history="1">
        <w:r w:rsidRPr="002A153A">
          <w:rPr>
            <w:rStyle w:val="Hyperlink"/>
            <w:color w:val="auto"/>
            <w:sz w:val="18"/>
          </w:rPr>
          <w:t>partypleasersservices</w:t>
        </w:r>
      </w:hyperlink>
      <w:r w:rsidRPr="002A153A">
        <w:rPr>
          <w:color w:val="auto"/>
          <w:sz w:val="18"/>
          <w:u w:val="single"/>
        </w:rPr>
        <w:t>.com</w:t>
      </w:r>
      <w:r w:rsidRPr="002A153A">
        <w:rPr>
          <w:color w:val="auto"/>
          <w:sz w:val="18"/>
        </w:rPr>
        <w:t xml:space="preserve"> </w:t>
      </w:r>
    </w:p>
    <w:p w14:paraId="520D1F61" w14:textId="77777777" w:rsidR="00AB7BF8" w:rsidRPr="002A153A" w:rsidRDefault="00AB7BF8" w:rsidP="00AB7BF8">
      <w:pPr>
        <w:rPr>
          <w:color w:val="auto"/>
          <w:sz w:val="18"/>
        </w:rPr>
      </w:pPr>
      <w:r w:rsidRPr="002A153A">
        <w:rPr>
          <w:color w:val="auto"/>
          <w:sz w:val="18"/>
        </w:rPr>
        <w:t xml:space="preserve">Ryan Smith, DJ, (614) 208-4824, </w:t>
      </w:r>
      <w:hyperlink r:id="rId58" w:tgtFrame="_blank" w:history="1">
        <w:r w:rsidRPr="002A153A">
          <w:rPr>
            <w:rStyle w:val="Hyperlink"/>
            <w:color w:val="auto"/>
            <w:sz w:val="18"/>
          </w:rPr>
          <w:t>ryansmithdj.com</w:t>
        </w:r>
      </w:hyperlink>
    </w:p>
    <w:p w14:paraId="5C79ACA2" w14:textId="77777777" w:rsidR="00AB7BF8" w:rsidRPr="002A153A" w:rsidRDefault="00AB7BF8" w:rsidP="00AB7BF8">
      <w:pPr>
        <w:rPr>
          <w:color w:val="auto"/>
          <w:sz w:val="18"/>
        </w:rPr>
      </w:pPr>
      <w:r w:rsidRPr="002A153A">
        <w:rPr>
          <w:color w:val="auto"/>
          <w:sz w:val="18"/>
        </w:rPr>
        <w:t xml:space="preserve">Todd Jones, TEAM DJ, (614) 798-8794, </w:t>
      </w:r>
      <w:hyperlink r:id="rId59" w:tgtFrame="_blank" w:history="1">
        <w:r w:rsidRPr="002A153A">
          <w:rPr>
            <w:rStyle w:val="Hyperlink"/>
            <w:color w:val="auto"/>
            <w:sz w:val="18"/>
          </w:rPr>
          <w:t>teamdj.com</w:t>
        </w:r>
      </w:hyperlink>
    </w:p>
    <w:p w14:paraId="42E0A3A9" w14:textId="77777777" w:rsidR="00AB7BF8" w:rsidRPr="002A153A" w:rsidRDefault="00AB7BF8" w:rsidP="00AB7BF8">
      <w:pPr>
        <w:rPr>
          <w:color w:val="auto"/>
          <w:sz w:val="18"/>
        </w:rPr>
      </w:pPr>
      <w:r w:rsidRPr="002A153A">
        <w:rPr>
          <w:color w:val="auto"/>
          <w:sz w:val="18"/>
        </w:rPr>
        <w:t xml:space="preserve">Tom Carroll, Guitarist, (740) 973-9443, </w:t>
      </w:r>
      <w:r w:rsidRPr="002A153A">
        <w:rPr>
          <w:color w:val="auto"/>
          <w:sz w:val="18"/>
          <w:u w:val="single"/>
        </w:rPr>
        <w:t>carroll@denison.edu</w:t>
      </w:r>
    </w:p>
    <w:p w14:paraId="3EF357F2" w14:textId="77777777" w:rsidR="00AB7BF8" w:rsidRPr="002A153A" w:rsidRDefault="00AB7BF8" w:rsidP="00AB7BF8">
      <w:pPr>
        <w:rPr>
          <w:color w:val="auto"/>
          <w:sz w:val="18"/>
        </w:rPr>
      </w:pPr>
      <w:r w:rsidRPr="002A153A">
        <w:rPr>
          <w:color w:val="auto"/>
          <w:sz w:val="18"/>
        </w:rPr>
        <w:t>Tony Adams, DJ, (740) 334-7792</w:t>
      </w:r>
    </w:p>
    <w:p w14:paraId="1881B8AE" w14:textId="77777777" w:rsidR="00AB7BF8" w:rsidRPr="002A153A" w:rsidRDefault="00AB7BF8" w:rsidP="00AB7BF8">
      <w:pPr>
        <w:rPr>
          <w:color w:val="auto"/>
          <w:sz w:val="18"/>
        </w:rPr>
      </w:pPr>
      <w:r w:rsidRPr="002A153A">
        <w:rPr>
          <w:color w:val="auto"/>
          <w:sz w:val="18"/>
        </w:rPr>
        <w:t xml:space="preserve">Trista Hill, Harpist, (740) 363-5544, </w:t>
      </w:r>
      <w:hyperlink r:id="rId60" w:tgtFrame="_blank" w:history="1">
        <w:r w:rsidRPr="002A153A">
          <w:rPr>
            <w:rStyle w:val="Hyperlink"/>
            <w:color w:val="auto"/>
            <w:sz w:val="18"/>
          </w:rPr>
          <w:t>tristahill.com</w:t>
        </w:r>
      </w:hyperlink>
    </w:p>
    <w:p w14:paraId="4396B5EA" w14:textId="77777777" w:rsidR="00E20B2D" w:rsidRDefault="00E20B2D">
      <w:pPr>
        <w:rPr>
          <w:b/>
          <w:sz w:val="22"/>
          <w:szCs w:val="18"/>
          <w:u w:val="single"/>
        </w:rPr>
      </w:pPr>
      <w:r>
        <w:rPr>
          <w:b/>
          <w:sz w:val="22"/>
          <w:szCs w:val="18"/>
          <w:u w:val="single"/>
        </w:rPr>
        <w:br w:type="page"/>
      </w:r>
    </w:p>
    <w:p w14:paraId="07CDAF86" w14:textId="77777777" w:rsidR="0050749C" w:rsidRPr="007A0477" w:rsidRDefault="00BC4873" w:rsidP="0050749C">
      <w:pPr>
        <w:rPr>
          <w:b/>
          <w:sz w:val="22"/>
          <w:u w:val="single"/>
        </w:rPr>
      </w:pPr>
      <w:r>
        <w:rPr>
          <w:b/>
          <w:sz w:val="22"/>
          <w:szCs w:val="18"/>
          <w:u w:val="single"/>
        </w:rPr>
        <w:lastRenderedPageBreak/>
        <w:t xml:space="preserve"> </w:t>
      </w:r>
      <w:r w:rsidR="0050749C" w:rsidRPr="007A0477">
        <w:rPr>
          <w:b/>
          <w:sz w:val="22"/>
          <w:u w:val="single"/>
        </w:rPr>
        <w:t>Area Lodging</w:t>
      </w:r>
    </w:p>
    <w:p w14:paraId="78D34F2A" w14:textId="77777777" w:rsidR="0050749C" w:rsidRPr="00E84D1D" w:rsidRDefault="0050749C" w:rsidP="0050749C">
      <w:pPr>
        <w:spacing w:line="240" w:lineRule="auto"/>
        <w:rPr>
          <w:color w:val="auto"/>
          <w:sz w:val="18"/>
        </w:rPr>
      </w:pPr>
      <w:r>
        <w:rPr>
          <w:sz w:val="18"/>
        </w:rPr>
        <w:t xml:space="preserve">The Broadway Guest House – multiple locations, </w:t>
      </w:r>
      <w:r w:rsidRPr="007A0477">
        <w:rPr>
          <w:sz w:val="18"/>
        </w:rPr>
        <w:t>Granville, (740) 587-0321</w:t>
      </w:r>
      <w:r>
        <w:rPr>
          <w:sz w:val="18"/>
        </w:rPr>
        <w:t xml:space="preserve">, </w:t>
      </w:r>
      <w:hyperlink r:id="rId61" w:tgtFrame="_blank" w:history="1">
        <w:r w:rsidRPr="00E84D1D">
          <w:rPr>
            <w:rStyle w:val="Hyperlink"/>
            <w:color w:val="auto"/>
            <w:sz w:val="18"/>
          </w:rPr>
          <w:t>thebroadwayguesthouse.com</w:t>
        </w:r>
      </w:hyperlink>
    </w:p>
    <w:p w14:paraId="5D90F3E5" w14:textId="77777777" w:rsidR="0050749C" w:rsidRPr="00E84D1D" w:rsidRDefault="0050749C" w:rsidP="0050749C">
      <w:pPr>
        <w:rPr>
          <w:color w:val="auto"/>
          <w:sz w:val="18"/>
        </w:rPr>
      </w:pPr>
      <w:r w:rsidRPr="00E84D1D">
        <w:rPr>
          <w:color w:val="auto"/>
          <w:sz w:val="18"/>
        </w:rPr>
        <w:t>Buxton Inn</w:t>
      </w:r>
      <w:r>
        <w:rPr>
          <w:color w:val="auto"/>
          <w:sz w:val="18"/>
        </w:rPr>
        <w:t>,</w:t>
      </w:r>
      <w:r w:rsidRPr="00E84D1D">
        <w:rPr>
          <w:color w:val="auto"/>
          <w:sz w:val="18"/>
        </w:rPr>
        <w:t xml:space="preserve"> (740) 587-0001, Granville, </w:t>
      </w:r>
      <w:hyperlink r:id="rId62" w:history="1">
        <w:r w:rsidRPr="00E84D1D">
          <w:rPr>
            <w:rStyle w:val="Hyperlink"/>
            <w:color w:val="auto"/>
            <w:sz w:val="18"/>
          </w:rPr>
          <w:t>buxtoninn.com</w:t>
        </w:r>
      </w:hyperlink>
    </w:p>
    <w:p w14:paraId="1CE978ED" w14:textId="77777777" w:rsidR="0050749C" w:rsidRPr="00E84D1D" w:rsidRDefault="0050749C" w:rsidP="0050749C">
      <w:pPr>
        <w:rPr>
          <w:color w:val="auto"/>
          <w:sz w:val="18"/>
        </w:rPr>
      </w:pPr>
      <w:r w:rsidRPr="00E84D1D">
        <w:rPr>
          <w:color w:val="auto"/>
          <w:sz w:val="18"/>
        </w:rPr>
        <w:t>Cherry Valley Hotel</w:t>
      </w:r>
      <w:r>
        <w:rPr>
          <w:color w:val="auto"/>
          <w:sz w:val="18"/>
        </w:rPr>
        <w:t>,</w:t>
      </w:r>
      <w:r w:rsidRPr="00E84D1D">
        <w:rPr>
          <w:color w:val="auto"/>
          <w:sz w:val="18"/>
        </w:rPr>
        <w:t xml:space="preserve"> (740) 788-1200, Newark, </w:t>
      </w:r>
      <w:hyperlink r:id="rId63" w:tgtFrame="_blank" w:history="1">
        <w:r w:rsidRPr="00E84D1D">
          <w:rPr>
            <w:rStyle w:val="Hyperlink"/>
            <w:color w:val="auto"/>
            <w:sz w:val="18"/>
          </w:rPr>
          <w:t>cherryvalleyhotel.com</w:t>
        </w:r>
      </w:hyperlink>
    </w:p>
    <w:p w14:paraId="43D0E2AE" w14:textId="77777777" w:rsidR="0050749C" w:rsidRPr="00E84D1D" w:rsidRDefault="0050749C" w:rsidP="0050749C">
      <w:pPr>
        <w:rPr>
          <w:color w:val="auto"/>
          <w:sz w:val="18"/>
        </w:rPr>
      </w:pPr>
      <w:r w:rsidRPr="00E84D1D">
        <w:rPr>
          <w:color w:val="auto"/>
          <w:sz w:val="18"/>
        </w:rPr>
        <w:t>Courtyard by Marriott</w:t>
      </w:r>
      <w:r>
        <w:rPr>
          <w:color w:val="auto"/>
          <w:sz w:val="18"/>
        </w:rPr>
        <w:t>,</w:t>
      </w:r>
      <w:r w:rsidRPr="00E84D1D">
        <w:rPr>
          <w:color w:val="auto"/>
          <w:sz w:val="18"/>
        </w:rPr>
        <w:t xml:space="preserve"> (740) 344-1800, Newark, </w:t>
      </w:r>
      <w:hyperlink r:id="rId64" w:tgtFrame="_blank" w:history="1">
        <w:r w:rsidRPr="00E84D1D">
          <w:rPr>
            <w:rStyle w:val="Hyperlink"/>
            <w:color w:val="auto"/>
            <w:sz w:val="18"/>
          </w:rPr>
          <w:t>marriott.com</w:t>
        </w:r>
      </w:hyperlink>
    </w:p>
    <w:p w14:paraId="3F950B19" w14:textId="77777777" w:rsidR="0050749C" w:rsidRPr="00E84D1D" w:rsidRDefault="0050749C" w:rsidP="0050749C">
      <w:pPr>
        <w:rPr>
          <w:color w:val="auto"/>
          <w:sz w:val="18"/>
        </w:rPr>
      </w:pPr>
      <w:r w:rsidRPr="00E84D1D">
        <w:rPr>
          <w:color w:val="auto"/>
          <w:sz w:val="18"/>
        </w:rPr>
        <w:t>Doubletree by Hilton Newark</w:t>
      </w:r>
      <w:r>
        <w:rPr>
          <w:color w:val="auto"/>
          <w:sz w:val="18"/>
        </w:rPr>
        <w:t>,</w:t>
      </w:r>
      <w:r w:rsidRPr="00E84D1D">
        <w:rPr>
          <w:color w:val="auto"/>
          <w:sz w:val="18"/>
        </w:rPr>
        <w:t xml:space="preserve"> (740) 322-6455, Newark, </w:t>
      </w:r>
      <w:hyperlink r:id="rId65" w:history="1">
        <w:r w:rsidRPr="00E84D1D">
          <w:rPr>
            <w:rStyle w:val="Hyperlink"/>
            <w:color w:val="auto"/>
            <w:sz w:val="18"/>
          </w:rPr>
          <w:t>newarkohio.doubletree.com</w:t>
        </w:r>
      </w:hyperlink>
    </w:p>
    <w:p w14:paraId="53D78869" w14:textId="77777777" w:rsidR="0050749C" w:rsidRPr="00E84D1D" w:rsidRDefault="0050749C" w:rsidP="0050749C">
      <w:pPr>
        <w:rPr>
          <w:color w:val="auto"/>
          <w:sz w:val="18"/>
        </w:rPr>
      </w:pPr>
      <w:r w:rsidRPr="00E84D1D">
        <w:rPr>
          <w:color w:val="auto"/>
          <w:sz w:val="18"/>
        </w:rPr>
        <w:t>Granville Inn</w:t>
      </w:r>
      <w:r>
        <w:rPr>
          <w:color w:val="auto"/>
          <w:sz w:val="18"/>
        </w:rPr>
        <w:t>,</w:t>
      </w:r>
      <w:r w:rsidRPr="00E84D1D">
        <w:rPr>
          <w:color w:val="auto"/>
          <w:sz w:val="18"/>
        </w:rPr>
        <w:t xml:space="preserve"> (740) 587-3333, Granville, </w:t>
      </w:r>
      <w:hyperlink r:id="rId66" w:tgtFrame="_blank" w:history="1">
        <w:r w:rsidRPr="00E84D1D">
          <w:rPr>
            <w:rStyle w:val="Hyperlink"/>
            <w:color w:val="auto"/>
            <w:sz w:val="18"/>
          </w:rPr>
          <w:t>granvilleinn.com</w:t>
        </w:r>
      </w:hyperlink>
    </w:p>
    <w:p w14:paraId="0E99052E" w14:textId="77777777" w:rsidR="0050749C" w:rsidRPr="00E84D1D" w:rsidRDefault="0050749C" w:rsidP="0050749C">
      <w:pPr>
        <w:rPr>
          <w:color w:val="auto"/>
          <w:sz w:val="18"/>
        </w:rPr>
      </w:pPr>
      <w:r w:rsidRPr="00E84D1D">
        <w:rPr>
          <w:color w:val="auto"/>
          <w:sz w:val="18"/>
        </w:rPr>
        <w:t>Hampton Inn</w:t>
      </w:r>
      <w:r>
        <w:rPr>
          <w:color w:val="auto"/>
          <w:sz w:val="18"/>
        </w:rPr>
        <w:t>,</w:t>
      </w:r>
      <w:r w:rsidRPr="00E84D1D">
        <w:rPr>
          <w:color w:val="auto"/>
          <w:sz w:val="18"/>
        </w:rPr>
        <w:t xml:space="preserve"> (740) 788-8991, Heath, </w:t>
      </w:r>
      <w:hyperlink r:id="rId67" w:tgtFrame="_blank" w:history="1">
        <w:r w:rsidRPr="00E84D1D">
          <w:rPr>
            <w:rStyle w:val="Hyperlink"/>
            <w:color w:val="auto"/>
            <w:sz w:val="18"/>
          </w:rPr>
          <w:t>heathnewark.hamptoninn.com</w:t>
        </w:r>
      </w:hyperlink>
    </w:p>
    <w:p w14:paraId="1F6871CE" w14:textId="77777777" w:rsidR="0050749C" w:rsidRPr="00E84D1D" w:rsidRDefault="0050749C" w:rsidP="0050749C">
      <w:pPr>
        <w:rPr>
          <w:color w:val="auto"/>
          <w:sz w:val="18"/>
        </w:rPr>
      </w:pPr>
      <w:r w:rsidRPr="00E84D1D">
        <w:rPr>
          <w:color w:val="auto"/>
          <w:sz w:val="18"/>
        </w:rPr>
        <w:t>The Welsh Hills Inn - A Country Bed &amp; Breakfast</w:t>
      </w:r>
      <w:r>
        <w:rPr>
          <w:color w:val="auto"/>
          <w:sz w:val="18"/>
        </w:rPr>
        <w:t>,</w:t>
      </w:r>
      <w:r w:rsidRPr="00E84D1D">
        <w:rPr>
          <w:color w:val="auto"/>
          <w:sz w:val="18"/>
        </w:rPr>
        <w:t xml:space="preserve"> (740) 321-1493, Granville,</w:t>
      </w:r>
      <w:r w:rsidR="00496F50">
        <w:rPr>
          <w:color w:val="auto"/>
          <w:sz w:val="18"/>
        </w:rPr>
        <w:t xml:space="preserve">  </w:t>
      </w:r>
      <w:hyperlink r:id="rId68" w:tgtFrame="_blank" w:history="1">
        <w:r w:rsidRPr="00E84D1D">
          <w:rPr>
            <w:rStyle w:val="Hyperlink"/>
            <w:color w:val="auto"/>
            <w:sz w:val="18"/>
          </w:rPr>
          <w:t>WelshHillsInn.com</w:t>
        </w:r>
      </w:hyperlink>
    </w:p>
    <w:p w14:paraId="04E2B93E" w14:textId="77777777" w:rsidR="00E20B2D" w:rsidRDefault="00E20B2D" w:rsidP="0050749C">
      <w:pPr>
        <w:rPr>
          <w:b/>
          <w:color w:val="auto"/>
          <w:sz w:val="22"/>
          <w:u w:val="single"/>
        </w:rPr>
      </w:pPr>
    </w:p>
    <w:p w14:paraId="08E924FE" w14:textId="77777777" w:rsidR="0050749C" w:rsidRPr="00E84D1D" w:rsidRDefault="0050749C" w:rsidP="0050749C">
      <w:pPr>
        <w:rPr>
          <w:b/>
          <w:color w:val="auto"/>
          <w:sz w:val="22"/>
          <w:u w:val="single"/>
        </w:rPr>
      </w:pPr>
      <w:r w:rsidRPr="00E84D1D">
        <w:rPr>
          <w:b/>
          <w:color w:val="auto"/>
          <w:sz w:val="22"/>
          <w:u w:val="single"/>
        </w:rPr>
        <w:t>Transportation</w:t>
      </w:r>
    </w:p>
    <w:p w14:paraId="733CD0DA" w14:textId="77777777" w:rsidR="0050749C" w:rsidRPr="00E84D1D" w:rsidRDefault="0050749C" w:rsidP="0050749C">
      <w:pPr>
        <w:rPr>
          <w:color w:val="auto"/>
          <w:sz w:val="18"/>
        </w:rPr>
      </w:pPr>
      <w:r>
        <w:rPr>
          <w:color w:val="auto"/>
          <w:sz w:val="18"/>
        </w:rPr>
        <w:t>All Occasions</w:t>
      </w:r>
      <w:r w:rsidRPr="00E84D1D">
        <w:rPr>
          <w:color w:val="auto"/>
          <w:sz w:val="18"/>
        </w:rPr>
        <w:t xml:space="preserve"> Carriage &amp; </w:t>
      </w:r>
      <w:r>
        <w:rPr>
          <w:color w:val="auto"/>
          <w:sz w:val="18"/>
        </w:rPr>
        <w:t>Pony Rides, LLC</w:t>
      </w:r>
      <w:r w:rsidRPr="00E84D1D">
        <w:rPr>
          <w:color w:val="auto"/>
          <w:sz w:val="18"/>
        </w:rPr>
        <w:t xml:space="preserve">, (740) 745-5733, </w:t>
      </w:r>
      <w:hyperlink r:id="rId69" w:history="1">
        <w:r w:rsidRPr="00015CDC">
          <w:rPr>
            <w:rStyle w:val="Hyperlink"/>
            <w:color w:val="auto"/>
            <w:sz w:val="18"/>
          </w:rPr>
          <w:t>alloccasionscarriage@hotmail.com</w:t>
        </w:r>
      </w:hyperlink>
      <w:r w:rsidRPr="00BE48FC">
        <w:rPr>
          <w:color w:val="auto"/>
          <w:sz w:val="18"/>
        </w:rPr>
        <w:t xml:space="preserve"> </w:t>
      </w:r>
    </w:p>
    <w:p w14:paraId="7F253E51" w14:textId="77777777" w:rsidR="0050749C" w:rsidRPr="0050749C" w:rsidRDefault="0050749C">
      <w:pPr>
        <w:rPr>
          <w:rFonts w:asciiTheme="majorHAnsi" w:eastAsiaTheme="majorEastAsia" w:hAnsiTheme="majorHAnsi" w:cstheme="majorBidi"/>
          <w:noProof/>
          <w:color w:val="63A537" w:themeColor="accent2"/>
          <w:szCs w:val="58"/>
        </w:rPr>
      </w:pPr>
      <w:r w:rsidRPr="00E84D1D">
        <w:rPr>
          <w:color w:val="auto"/>
          <w:sz w:val="18"/>
        </w:rPr>
        <w:t xml:space="preserve">The Fun Bus Shuttle Service, (740) 653-4600, </w:t>
      </w:r>
      <w:hyperlink r:id="rId70" w:tgtFrame="_blank" w:history="1">
        <w:r w:rsidRPr="00E84D1D">
          <w:rPr>
            <w:rStyle w:val="Hyperlink"/>
            <w:color w:val="auto"/>
            <w:sz w:val="18"/>
          </w:rPr>
          <w:t>funbus.com</w:t>
        </w:r>
        <w:r w:rsidRPr="00E84D1D">
          <w:rPr>
            <w:rStyle w:val="Hyperlink"/>
            <w:color w:val="auto"/>
            <w:sz w:val="18"/>
          </w:rPr>
          <w:br/>
        </w:r>
      </w:hyperlink>
    </w:p>
    <w:p w14:paraId="52D4A4D5" w14:textId="77777777" w:rsidR="00364171" w:rsidRDefault="00364171">
      <w:pPr>
        <w:rPr>
          <w:rFonts w:asciiTheme="majorHAnsi" w:eastAsiaTheme="majorEastAsia" w:hAnsiTheme="majorHAnsi" w:cstheme="majorBidi"/>
          <w:b/>
          <w:noProof/>
          <w:color w:val="63A537" w:themeColor="accent2"/>
          <w:sz w:val="44"/>
          <w:szCs w:val="58"/>
        </w:rPr>
      </w:pPr>
      <w:r>
        <w:rPr>
          <w:noProof/>
          <w:sz w:val="44"/>
        </w:rPr>
        <w:br w:type="page"/>
      </w:r>
    </w:p>
    <w:p w14:paraId="42C45F83" w14:textId="77777777" w:rsidR="00BC4873" w:rsidRPr="00DD1999" w:rsidRDefault="00BC4873" w:rsidP="00BC4873">
      <w:pPr>
        <w:pStyle w:val="TOCHeading"/>
        <w:rPr>
          <w:noProof/>
          <w:sz w:val="44"/>
        </w:rPr>
      </w:pPr>
      <w:r>
        <w:rPr>
          <w:noProof/>
          <w:sz w:val="44"/>
        </w:rPr>
        <w:lastRenderedPageBreak/>
        <w:t>O</w:t>
      </w:r>
      <w:r w:rsidRPr="00DD1999">
        <w:rPr>
          <w:noProof/>
          <w:sz w:val="44"/>
        </w:rPr>
        <w:t>ther Things to Think About</w:t>
      </w:r>
      <w:r>
        <w:rPr>
          <w:noProof/>
          <w:sz w:val="44"/>
        </w:rPr>
        <w:t xml:space="preserve"> and Final Preparations </w:t>
      </w:r>
    </w:p>
    <w:p w14:paraId="02910028" w14:textId="77777777" w:rsidR="00E26672" w:rsidRDefault="00E26672" w:rsidP="00BC4873">
      <w:pPr>
        <w:rPr>
          <w:rFonts w:asciiTheme="majorHAnsi" w:hAnsiTheme="majorHAnsi"/>
          <w:b/>
          <w:color w:val="4D671B" w:themeColor="accent1" w:themeShade="80"/>
          <w:sz w:val="24"/>
        </w:rPr>
      </w:pPr>
      <w:r>
        <w:rPr>
          <w:rFonts w:asciiTheme="majorHAnsi" w:hAnsiTheme="majorHAnsi"/>
          <w:b/>
          <w:color w:val="4D671B" w:themeColor="accent1" w:themeShade="80"/>
          <w:sz w:val="24"/>
        </w:rPr>
        <w:t xml:space="preserve">If you plan to sell alcohol </w:t>
      </w:r>
      <w:r w:rsidR="00E20B2D">
        <w:rPr>
          <w:rFonts w:asciiTheme="majorHAnsi" w:hAnsiTheme="majorHAnsi"/>
          <w:b/>
          <w:color w:val="4D671B" w:themeColor="accent1" w:themeShade="80"/>
          <w:sz w:val="24"/>
        </w:rPr>
        <w:t>via</w:t>
      </w:r>
      <w:r>
        <w:rPr>
          <w:rFonts w:asciiTheme="majorHAnsi" w:hAnsiTheme="majorHAnsi"/>
          <w:b/>
          <w:color w:val="4D671B" w:themeColor="accent1" w:themeShade="80"/>
          <w:sz w:val="24"/>
        </w:rPr>
        <w:t xml:space="preserve"> cash bar, tickets that include drinks, etc.</w:t>
      </w:r>
    </w:p>
    <w:p w14:paraId="0FBFB0A9" w14:textId="77777777" w:rsidR="00E26672" w:rsidRPr="00E20B2D" w:rsidRDefault="00E20B2D" w:rsidP="00BC4873">
      <w:pPr>
        <w:rPr>
          <w:color w:val="auto"/>
          <w:sz w:val="18"/>
          <w:szCs w:val="18"/>
        </w:rPr>
      </w:pPr>
      <w:r w:rsidRPr="00E20B2D">
        <w:rPr>
          <w:color w:val="auto"/>
          <w:sz w:val="18"/>
          <w:szCs w:val="18"/>
        </w:rPr>
        <w:t>We</w:t>
      </w:r>
      <w:r w:rsidR="00E26672" w:rsidRPr="00E20B2D">
        <w:rPr>
          <w:color w:val="auto"/>
          <w:sz w:val="18"/>
          <w:szCs w:val="18"/>
        </w:rPr>
        <w:t xml:space="preserve"> must have a </w:t>
      </w:r>
      <w:r w:rsidRPr="00E20B2D">
        <w:rPr>
          <w:color w:val="auto"/>
          <w:sz w:val="18"/>
          <w:szCs w:val="18"/>
        </w:rPr>
        <w:t>copy on file of your S</w:t>
      </w:r>
      <w:r w:rsidR="00E26672" w:rsidRPr="00E20B2D">
        <w:rPr>
          <w:color w:val="auto"/>
          <w:sz w:val="18"/>
          <w:szCs w:val="18"/>
        </w:rPr>
        <w:t xml:space="preserve">pecial </w:t>
      </w:r>
      <w:r w:rsidRPr="00E20B2D">
        <w:rPr>
          <w:color w:val="auto"/>
          <w:sz w:val="18"/>
          <w:szCs w:val="18"/>
        </w:rPr>
        <w:t>F</w:t>
      </w:r>
      <w:r w:rsidR="00E26672" w:rsidRPr="00E20B2D">
        <w:rPr>
          <w:color w:val="auto"/>
          <w:sz w:val="18"/>
          <w:szCs w:val="18"/>
        </w:rPr>
        <w:t xml:space="preserve">unction </w:t>
      </w:r>
      <w:r w:rsidRPr="00E20B2D">
        <w:rPr>
          <w:color w:val="auto"/>
          <w:sz w:val="18"/>
          <w:szCs w:val="18"/>
        </w:rPr>
        <w:t>P</w:t>
      </w:r>
      <w:r w:rsidR="00E26672" w:rsidRPr="00E20B2D">
        <w:rPr>
          <w:color w:val="auto"/>
          <w:sz w:val="18"/>
          <w:szCs w:val="18"/>
        </w:rPr>
        <w:t xml:space="preserve">ermit signed by </w:t>
      </w:r>
      <w:r w:rsidRPr="00E20B2D">
        <w:rPr>
          <w:color w:val="auto"/>
          <w:sz w:val="18"/>
          <w:szCs w:val="18"/>
        </w:rPr>
        <w:t>our</w:t>
      </w:r>
      <w:r w:rsidR="00E26672" w:rsidRPr="00E20B2D">
        <w:rPr>
          <w:color w:val="auto"/>
          <w:sz w:val="18"/>
          <w:szCs w:val="18"/>
        </w:rPr>
        <w:t xml:space="preserve"> Bryn Du Ex</w:t>
      </w:r>
      <w:r w:rsidRPr="00E20B2D">
        <w:rPr>
          <w:color w:val="auto"/>
          <w:sz w:val="18"/>
          <w:szCs w:val="18"/>
        </w:rPr>
        <w:t>e</w:t>
      </w:r>
      <w:r w:rsidR="00E26672" w:rsidRPr="00E20B2D">
        <w:rPr>
          <w:color w:val="auto"/>
          <w:sz w:val="18"/>
          <w:szCs w:val="18"/>
        </w:rPr>
        <w:t>cutive Directo</w:t>
      </w:r>
      <w:r w:rsidRPr="00E20B2D">
        <w:rPr>
          <w:color w:val="auto"/>
          <w:sz w:val="18"/>
          <w:szCs w:val="18"/>
        </w:rPr>
        <w:t>r</w:t>
      </w:r>
      <w:r w:rsidR="00E26672" w:rsidRPr="00E20B2D">
        <w:rPr>
          <w:color w:val="auto"/>
          <w:sz w:val="18"/>
          <w:szCs w:val="18"/>
        </w:rPr>
        <w:t xml:space="preserve"> as well as the Granville Police Chief</w:t>
      </w:r>
      <w:r w:rsidRPr="00E20B2D">
        <w:rPr>
          <w:color w:val="auto"/>
          <w:sz w:val="18"/>
          <w:szCs w:val="18"/>
        </w:rPr>
        <w:t xml:space="preserve">. </w:t>
      </w:r>
      <w:r>
        <w:rPr>
          <w:color w:val="auto"/>
          <w:sz w:val="18"/>
          <w:szCs w:val="18"/>
        </w:rPr>
        <w:t xml:space="preserve"> Please contact the </w:t>
      </w:r>
      <w:r w:rsidRPr="00E84D1D">
        <w:rPr>
          <w:color w:val="auto"/>
          <w:sz w:val="18"/>
          <w:szCs w:val="18"/>
        </w:rPr>
        <w:t>Ohio Liquor Control</w:t>
      </w:r>
      <w:r>
        <w:rPr>
          <w:color w:val="auto"/>
          <w:sz w:val="18"/>
          <w:szCs w:val="18"/>
        </w:rPr>
        <w:t>,</w:t>
      </w:r>
      <w:r w:rsidRPr="00E84D1D">
        <w:rPr>
          <w:color w:val="auto"/>
          <w:sz w:val="18"/>
          <w:szCs w:val="18"/>
        </w:rPr>
        <w:t> </w:t>
      </w:r>
      <w:r>
        <w:rPr>
          <w:color w:val="auto"/>
          <w:sz w:val="18"/>
          <w:szCs w:val="18"/>
        </w:rPr>
        <w:t>(</w:t>
      </w:r>
      <w:r w:rsidRPr="00E84D1D">
        <w:rPr>
          <w:color w:val="auto"/>
          <w:sz w:val="18"/>
          <w:szCs w:val="18"/>
        </w:rPr>
        <w:t xml:space="preserve">Temporary and special function permits required for alcohol sales only), </w:t>
      </w:r>
      <w:hyperlink r:id="rId71" w:history="1">
        <w:r w:rsidR="00566DE4" w:rsidRPr="00E84D1D">
          <w:rPr>
            <w:rStyle w:val="Hyperlink"/>
            <w:color w:val="auto"/>
            <w:sz w:val="18"/>
            <w:szCs w:val="18"/>
          </w:rPr>
          <w:t>com.ohio.gov/</w:t>
        </w:r>
        <w:r w:rsidR="00566DE4">
          <w:rPr>
            <w:rStyle w:val="Hyperlink"/>
            <w:color w:val="auto"/>
            <w:sz w:val="18"/>
            <w:szCs w:val="18"/>
          </w:rPr>
          <w:t>LIQR/</w:t>
        </w:r>
      </w:hyperlink>
    </w:p>
    <w:p w14:paraId="47E90ABA" w14:textId="77777777" w:rsidR="00E20B2D" w:rsidRDefault="00E20B2D" w:rsidP="00BC4873">
      <w:pPr>
        <w:rPr>
          <w:rFonts w:asciiTheme="majorHAnsi" w:hAnsiTheme="majorHAnsi"/>
          <w:b/>
          <w:color w:val="4D671B" w:themeColor="accent1" w:themeShade="80"/>
          <w:sz w:val="24"/>
        </w:rPr>
      </w:pPr>
    </w:p>
    <w:p w14:paraId="524D6F6A" w14:textId="77777777" w:rsidR="00BC4873" w:rsidRPr="004E55DC" w:rsidRDefault="00E20B2D" w:rsidP="00BC4873">
      <w:pPr>
        <w:rPr>
          <w:rFonts w:asciiTheme="majorHAnsi" w:hAnsiTheme="majorHAnsi"/>
          <w:b/>
          <w:color w:val="4D671B" w:themeColor="accent1" w:themeShade="80"/>
          <w:sz w:val="24"/>
        </w:rPr>
      </w:pPr>
      <w:r>
        <w:rPr>
          <w:rFonts w:asciiTheme="majorHAnsi" w:hAnsiTheme="majorHAnsi"/>
          <w:b/>
          <w:color w:val="4D671B" w:themeColor="accent1" w:themeShade="80"/>
          <w:sz w:val="24"/>
        </w:rPr>
        <w:t xml:space="preserve">Other </w:t>
      </w:r>
      <w:r w:rsidR="00BC4873" w:rsidRPr="004E55DC">
        <w:rPr>
          <w:rFonts w:asciiTheme="majorHAnsi" w:hAnsiTheme="majorHAnsi"/>
          <w:b/>
          <w:color w:val="4D671B" w:themeColor="accent1" w:themeShade="80"/>
          <w:sz w:val="24"/>
        </w:rPr>
        <w:t xml:space="preserve">Miscellaneous Municipal Resources </w:t>
      </w:r>
    </w:p>
    <w:p w14:paraId="7FB81A48" w14:textId="77777777" w:rsidR="00566DE4" w:rsidRPr="00E84D1D" w:rsidRDefault="00566DE4" w:rsidP="00566DE4">
      <w:pPr>
        <w:spacing w:line="240" w:lineRule="auto"/>
        <w:rPr>
          <w:color w:val="auto"/>
          <w:sz w:val="18"/>
          <w:szCs w:val="18"/>
        </w:rPr>
      </w:pPr>
      <w:r w:rsidRPr="00B0441F">
        <w:rPr>
          <w:sz w:val="18"/>
          <w:szCs w:val="18"/>
        </w:rPr>
        <w:t>E</w:t>
      </w:r>
      <w:r w:rsidRPr="00E84D1D">
        <w:rPr>
          <w:color w:val="auto"/>
          <w:sz w:val="18"/>
          <w:szCs w:val="18"/>
        </w:rPr>
        <w:t xml:space="preserve">xplore Licking County, (740) 345-8224, </w:t>
      </w:r>
      <w:hyperlink r:id="rId72" w:tgtFrame="_blank" w:history="1">
        <w:r w:rsidRPr="00E84D1D">
          <w:rPr>
            <w:rStyle w:val="Hyperlink"/>
            <w:color w:val="auto"/>
            <w:sz w:val="18"/>
            <w:szCs w:val="18"/>
          </w:rPr>
          <w:t>explorelc.org</w:t>
        </w:r>
      </w:hyperlink>
    </w:p>
    <w:p w14:paraId="54D5481F" w14:textId="77777777" w:rsidR="00566DE4" w:rsidRDefault="00566DE4" w:rsidP="00566DE4">
      <w:pPr>
        <w:spacing w:line="240" w:lineRule="auto"/>
        <w:rPr>
          <w:rStyle w:val="Hyperlink"/>
          <w:color w:val="auto"/>
          <w:sz w:val="18"/>
          <w:szCs w:val="18"/>
        </w:rPr>
      </w:pPr>
      <w:r w:rsidRPr="00E84D1D">
        <w:rPr>
          <w:color w:val="auto"/>
          <w:sz w:val="18"/>
          <w:szCs w:val="18"/>
        </w:rPr>
        <w:t xml:space="preserve">Granville Area Chamber of Commerce, (740) 587-4490, </w:t>
      </w:r>
      <w:hyperlink r:id="rId73" w:tgtFrame="_blank" w:history="1">
        <w:r>
          <w:rPr>
            <w:rStyle w:val="Hyperlink"/>
            <w:color w:val="auto"/>
            <w:sz w:val="18"/>
            <w:szCs w:val="18"/>
          </w:rPr>
          <w:t>granvilleoh.com</w:t>
        </w:r>
      </w:hyperlink>
    </w:p>
    <w:p w14:paraId="153CB2CB" w14:textId="77777777" w:rsidR="00566DE4" w:rsidRPr="00E84D1D" w:rsidRDefault="00566DE4" w:rsidP="00566DE4">
      <w:pPr>
        <w:spacing w:line="240" w:lineRule="auto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 xml:space="preserve">Granville </w:t>
      </w:r>
      <w:r w:rsidRPr="00E84D1D">
        <w:rPr>
          <w:color w:val="auto"/>
          <w:sz w:val="18"/>
          <w:szCs w:val="18"/>
        </w:rPr>
        <w:t xml:space="preserve">Township, (740) 587-3885, </w:t>
      </w:r>
      <w:hyperlink r:id="rId74" w:tgtFrame="_blank" w:history="1">
        <w:r w:rsidRPr="00E84D1D">
          <w:rPr>
            <w:rStyle w:val="Hyperlink"/>
            <w:color w:val="auto"/>
            <w:sz w:val="18"/>
            <w:szCs w:val="18"/>
          </w:rPr>
          <w:t>granvilletownship.org</w:t>
        </w:r>
      </w:hyperlink>
    </w:p>
    <w:p w14:paraId="54A3CDF1" w14:textId="77777777" w:rsidR="00566DE4" w:rsidRPr="00E84D1D" w:rsidRDefault="00566DE4" w:rsidP="00566DE4">
      <w:pPr>
        <w:spacing w:line="240" w:lineRule="auto"/>
        <w:rPr>
          <w:color w:val="auto"/>
          <w:sz w:val="18"/>
          <w:szCs w:val="18"/>
        </w:rPr>
      </w:pPr>
      <w:r w:rsidRPr="00E84D1D">
        <w:rPr>
          <w:color w:val="auto"/>
          <w:sz w:val="18"/>
          <w:szCs w:val="18"/>
        </w:rPr>
        <w:t xml:space="preserve">Licking County Chamber of Commerce, (740) 345-9757, </w:t>
      </w:r>
      <w:hyperlink r:id="rId75" w:tgtFrame="_blank" w:history="1">
        <w:r w:rsidRPr="00E84D1D">
          <w:rPr>
            <w:rStyle w:val="Hyperlink"/>
            <w:color w:val="auto"/>
            <w:sz w:val="18"/>
            <w:szCs w:val="18"/>
          </w:rPr>
          <w:t>lickingcountychamber.com</w:t>
        </w:r>
      </w:hyperlink>
    </w:p>
    <w:p w14:paraId="2B20793C" w14:textId="77777777" w:rsidR="00566DE4" w:rsidRDefault="00566DE4" w:rsidP="00566DE4">
      <w:pPr>
        <w:spacing w:line="240" w:lineRule="auto"/>
        <w:rPr>
          <w:color w:val="auto"/>
          <w:sz w:val="18"/>
          <w:szCs w:val="18"/>
        </w:rPr>
      </w:pPr>
      <w:r w:rsidRPr="00E84D1D">
        <w:rPr>
          <w:color w:val="auto"/>
          <w:sz w:val="18"/>
          <w:szCs w:val="18"/>
        </w:rPr>
        <w:t xml:space="preserve">Village of Granville, (740) 587-0707, </w:t>
      </w:r>
      <w:hyperlink r:id="rId76" w:history="1">
        <w:r w:rsidRPr="00E84D1D">
          <w:rPr>
            <w:rStyle w:val="Hyperlink"/>
            <w:color w:val="auto"/>
            <w:sz w:val="18"/>
            <w:szCs w:val="18"/>
          </w:rPr>
          <w:t>granville.oh.us</w:t>
        </w:r>
      </w:hyperlink>
      <w:r>
        <w:rPr>
          <w:b/>
          <w:sz w:val="22"/>
        </w:rPr>
        <w:br/>
        <w:t xml:space="preserve">     </w:t>
      </w:r>
      <w:r w:rsidRPr="00E84D1D">
        <w:rPr>
          <w:color w:val="auto"/>
          <w:sz w:val="18"/>
          <w:szCs w:val="18"/>
        </w:rPr>
        <w:t>Granville Police, (740) 587-1234</w:t>
      </w:r>
    </w:p>
    <w:p w14:paraId="17D7AEBE" w14:textId="77777777" w:rsidR="00BC4873" w:rsidRDefault="00BC4873" w:rsidP="00BC4873">
      <w:pPr>
        <w:spacing w:line="240" w:lineRule="auto"/>
        <w:rPr>
          <w:b/>
          <w:sz w:val="22"/>
          <w:u w:val="single"/>
        </w:rPr>
      </w:pPr>
    </w:p>
    <w:p w14:paraId="48576E7D" w14:textId="77777777" w:rsidR="00BC4873" w:rsidRPr="00CF6FA3" w:rsidRDefault="00BC4873" w:rsidP="00BC4873">
      <w:pPr>
        <w:rPr>
          <w:b/>
          <w:color w:val="63A537" w:themeColor="accent2"/>
          <w:sz w:val="44"/>
          <w:szCs w:val="44"/>
          <w:u w:val="single"/>
        </w:rPr>
      </w:pPr>
      <w:r w:rsidRPr="00CF6FA3">
        <w:rPr>
          <w:rFonts w:asciiTheme="majorHAnsi" w:hAnsiTheme="majorHAnsi"/>
          <w:b/>
          <w:color w:val="63A537" w:themeColor="accent2"/>
          <w:sz w:val="44"/>
          <w:szCs w:val="44"/>
        </w:rPr>
        <w:t>Final Prep Information</w:t>
      </w:r>
    </w:p>
    <w:p w14:paraId="5D36857A" w14:textId="7247853E" w:rsidR="00BC4873" w:rsidRDefault="00BC4873" w:rsidP="00BC4873">
      <w:pPr>
        <w:spacing w:line="240" w:lineRule="auto"/>
        <w:rPr>
          <w:sz w:val="18"/>
        </w:rPr>
      </w:pPr>
      <w:r>
        <w:rPr>
          <w:sz w:val="18"/>
        </w:rPr>
        <w:t>We ask that your f</w:t>
      </w:r>
      <w:r w:rsidRPr="004C6006">
        <w:rPr>
          <w:sz w:val="18"/>
        </w:rPr>
        <w:t>inal payment</w:t>
      </w:r>
      <w:r>
        <w:rPr>
          <w:sz w:val="18"/>
        </w:rPr>
        <w:t xml:space="preserve"> (cash</w:t>
      </w:r>
      <w:r w:rsidR="00D1568F">
        <w:rPr>
          <w:sz w:val="18"/>
        </w:rPr>
        <w:t xml:space="preserve">, </w:t>
      </w:r>
      <w:r>
        <w:rPr>
          <w:sz w:val="18"/>
        </w:rPr>
        <w:t>check</w:t>
      </w:r>
      <w:r w:rsidR="00D1568F">
        <w:rPr>
          <w:sz w:val="18"/>
        </w:rPr>
        <w:t xml:space="preserve"> or charge (3%fee)</w:t>
      </w:r>
      <w:r>
        <w:rPr>
          <w:sz w:val="18"/>
        </w:rPr>
        <w:t>)</w:t>
      </w:r>
      <w:r w:rsidRPr="004C6006">
        <w:rPr>
          <w:sz w:val="18"/>
        </w:rPr>
        <w:t xml:space="preserve">, </w:t>
      </w:r>
      <w:r>
        <w:rPr>
          <w:sz w:val="18"/>
        </w:rPr>
        <w:t xml:space="preserve">and your proof of host alcohol </w:t>
      </w:r>
      <w:r w:rsidRPr="004C6006">
        <w:rPr>
          <w:sz w:val="18"/>
        </w:rPr>
        <w:t>insurance</w:t>
      </w:r>
      <w:r>
        <w:rPr>
          <w:sz w:val="18"/>
        </w:rPr>
        <w:t xml:space="preserve"> (unless you are using one of our approved full-service caterers, see catering list)</w:t>
      </w:r>
      <w:r w:rsidRPr="004C6006">
        <w:rPr>
          <w:sz w:val="18"/>
        </w:rPr>
        <w:t xml:space="preserve">, are </w:t>
      </w:r>
      <w:r>
        <w:rPr>
          <w:sz w:val="18"/>
        </w:rPr>
        <w:t>submitted</w:t>
      </w:r>
      <w:r w:rsidRPr="004C6006">
        <w:rPr>
          <w:sz w:val="18"/>
        </w:rPr>
        <w:t xml:space="preserve"> two weeks before </w:t>
      </w:r>
      <w:r>
        <w:rPr>
          <w:sz w:val="18"/>
        </w:rPr>
        <w:t xml:space="preserve">your </w:t>
      </w:r>
      <w:r w:rsidRPr="004C6006">
        <w:rPr>
          <w:sz w:val="18"/>
        </w:rPr>
        <w:t>event</w:t>
      </w:r>
      <w:r>
        <w:rPr>
          <w:sz w:val="18"/>
        </w:rPr>
        <w:t>.</w:t>
      </w:r>
    </w:p>
    <w:p w14:paraId="0FAB91E2" w14:textId="77777777" w:rsidR="00BC4873" w:rsidRPr="0077431F" w:rsidRDefault="00BC4873" w:rsidP="00BC4873">
      <w:pPr>
        <w:spacing w:line="240" w:lineRule="auto"/>
        <w:rPr>
          <w:color w:val="auto"/>
          <w:sz w:val="18"/>
        </w:rPr>
      </w:pPr>
      <w:r>
        <w:rPr>
          <w:sz w:val="18"/>
        </w:rPr>
        <w:t xml:space="preserve">All checks should be made to “Bryn Du Commission”. Host liquor liability insurance can be obtained through </w:t>
      </w:r>
      <w:hyperlink r:id="rId77" w:anchor="ENtzMn" w:history="1">
        <w:r w:rsidRPr="0077431F">
          <w:rPr>
            <w:rStyle w:val="Hyperlink"/>
            <w:b/>
            <w:i/>
            <w:sz w:val="18"/>
            <w:szCs w:val="18"/>
          </w:rPr>
          <w:t>www.theeventhelper.com#ENtzMn</w:t>
        </w:r>
      </w:hyperlink>
      <w:r>
        <w:rPr>
          <w:rStyle w:val="Hyperlink"/>
          <w:b/>
          <w:i/>
          <w:sz w:val="18"/>
          <w:szCs w:val="18"/>
        </w:rPr>
        <w:t xml:space="preserve"> </w:t>
      </w:r>
      <w:r w:rsidRPr="0077431F">
        <w:rPr>
          <w:rStyle w:val="Hyperlink"/>
          <w:color w:val="auto"/>
          <w:sz w:val="18"/>
          <w:szCs w:val="18"/>
          <w:u w:val="none"/>
        </w:rPr>
        <w:t>for a nominal fee.</w:t>
      </w:r>
    </w:p>
    <w:p w14:paraId="4408488B" w14:textId="77777777" w:rsidR="00BC4873" w:rsidRDefault="00BC4873" w:rsidP="00BC4873">
      <w:pPr>
        <w:spacing w:line="240" w:lineRule="auto"/>
        <w:rPr>
          <w:sz w:val="18"/>
        </w:rPr>
      </w:pPr>
      <w:r>
        <w:rPr>
          <w:sz w:val="18"/>
        </w:rPr>
        <w:t xml:space="preserve">Please provide a </w:t>
      </w:r>
      <w:r w:rsidRPr="004C6006">
        <w:rPr>
          <w:sz w:val="18"/>
        </w:rPr>
        <w:t>time-line</w:t>
      </w:r>
      <w:r>
        <w:rPr>
          <w:sz w:val="18"/>
        </w:rPr>
        <w:t xml:space="preserve"> of your set up and event day(s) prior to your event if possible along with a list of vendors so that we know who is on property and when to expect them.</w:t>
      </w:r>
    </w:p>
    <w:p w14:paraId="0CD3D43E" w14:textId="77777777" w:rsidR="00BC4873" w:rsidRDefault="00BC4873" w:rsidP="00BC4873">
      <w:pPr>
        <w:rPr>
          <w:sz w:val="18"/>
        </w:rPr>
      </w:pPr>
      <w:r>
        <w:rPr>
          <w:sz w:val="18"/>
        </w:rPr>
        <w:t>Mansion</w:t>
      </w:r>
      <w:r w:rsidR="00E20B2D">
        <w:rPr>
          <w:sz w:val="18"/>
        </w:rPr>
        <w:t>/Field House/Carriage House</w:t>
      </w:r>
      <w:r>
        <w:rPr>
          <w:sz w:val="18"/>
        </w:rPr>
        <w:t xml:space="preserve"> set up hours may vary based on availability on the day before your event. We will try to work with you to accommodate your set up needs.</w:t>
      </w:r>
    </w:p>
    <w:p w14:paraId="3581F689" w14:textId="77777777" w:rsidR="00BC4873" w:rsidRPr="004C6006" w:rsidRDefault="00BC4873" w:rsidP="00BC4873">
      <w:pPr>
        <w:spacing w:line="240" w:lineRule="auto"/>
        <w:rPr>
          <w:sz w:val="18"/>
          <w:szCs w:val="18"/>
        </w:rPr>
      </w:pPr>
      <w:r w:rsidRPr="004C6006">
        <w:rPr>
          <w:sz w:val="18"/>
          <w:szCs w:val="18"/>
        </w:rPr>
        <w:t>Dumpster</w:t>
      </w:r>
      <w:r>
        <w:rPr>
          <w:sz w:val="18"/>
          <w:szCs w:val="18"/>
        </w:rPr>
        <w:t>s are</w:t>
      </w:r>
      <w:r w:rsidRPr="004C6006">
        <w:rPr>
          <w:sz w:val="18"/>
          <w:szCs w:val="18"/>
        </w:rPr>
        <w:t xml:space="preserve"> on site (East side of main pa</w:t>
      </w:r>
      <w:r>
        <w:rPr>
          <w:sz w:val="18"/>
          <w:szCs w:val="18"/>
        </w:rPr>
        <w:t>rking lot) for your convenience. Trash cans with liners are provided. Please</w:t>
      </w:r>
      <w:r w:rsidRPr="004C6006">
        <w:rPr>
          <w:sz w:val="18"/>
          <w:szCs w:val="18"/>
        </w:rPr>
        <w:t xml:space="preserve"> see </w:t>
      </w:r>
      <w:r>
        <w:rPr>
          <w:sz w:val="18"/>
          <w:szCs w:val="18"/>
        </w:rPr>
        <w:t xml:space="preserve">the </w:t>
      </w:r>
      <w:r w:rsidRPr="004C6006">
        <w:rPr>
          <w:sz w:val="18"/>
          <w:szCs w:val="18"/>
        </w:rPr>
        <w:t>Cleaning Responsibilities list</w:t>
      </w:r>
      <w:r>
        <w:rPr>
          <w:sz w:val="18"/>
          <w:szCs w:val="18"/>
        </w:rPr>
        <w:t xml:space="preserve"> in the After Your Event section of this booklet</w:t>
      </w:r>
      <w:r w:rsidRPr="004C6006">
        <w:rPr>
          <w:sz w:val="18"/>
          <w:szCs w:val="18"/>
        </w:rPr>
        <w:t>.</w:t>
      </w:r>
      <w:r>
        <w:rPr>
          <w:sz w:val="18"/>
          <w:szCs w:val="18"/>
        </w:rPr>
        <w:t xml:space="preserve"> </w:t>
      </w:r>
    </w:p>
    <w:p w14:paraId="55DBBF75" w14:textId="77777777" w:rsidR="00BC4873" w:rsidRDefault="00BC4873" w:rsidP="00BC4873">
      <w:pPr>
        <w:rPr>
          <w:sz w:val="18"/>
          <w:szCs w:val="18"/>
        </w:rPr>
      </w:pPr>
      <w:r w:rsidRPr="004C6006">
        <w:rPr>
          <w:sz w:val="18"/>
          <w:szCs w:val="18"/>
        </w:rPr>
        <w:t xml:space="preserve">Cars may be left in </w:t>
      </w:r>
      <w:r>
        <w:rPr>
          <w:sz w:val="18"/>
          <w:szCs w:val="18"/>
        </w:rPr>
        <w:t xml:space="preserve">the </w:t>
      </w:r>
      <w:r w:rsidRPr="004C6006">
        <w:rPr>
          <w:sz w:val="18"/>
          <w:szCs w:val="18"/>
        </w:rPr>
        <w:t xml:space="preserve">lot overnight. </w:t>
      </w:r>
      <w:r>
        <w:rPr>
          <w:sz w:val="18"/>
          <w:szCs w:val="18"/>
        </w:rPr>
        <w:t>Your guests are responsible for securing their vehicles.</w:t>
      </w:r>
    </w:p>
    <w:p w14:paraId="6A4CD59A" w14:textId="77777777" w:rsidR="00BC4873" w:rsidRPr="004E55DC" w:rsidRDefault="00BC4873" w:rsidP="00BC4873">
      <w:pPr>
        <w:spacing w:after="80" w:line="240" w:lineRule="auto"/>
        <w:rPr>
          <w:rStyle w:val="Hyperlink"/>
          <w:b/>
          <w:sz w:val="18"/>
        </w:rPr>
      </w:pPr>
      <w:r w:rsidRPr="004E55DC">
        <w:rPr>
          <w:rFonts w:asciiTheme="majorHAnsi" w:hAnsiTheme="majorHAnsi"/>
          <w:b/>
          <w:color w:val="4D671B" w:themeColor="accent1" w:themeShade="80"/>
          <w:sz w:val="24"/>
        </w:rPr>
        <w:t xml:space="preserve">Any other questions? Jot them down here – feel free to give us a call and ask! </w:t>
      </w:r>
    </w:p>
    <w:p w14:paraId="20AB5694" w14:textId="77777777" w:rsidR="00BC4873" w:rsidRPr="00BC4873" w:rsidRDefault="00BC4873" w:rsidP="00BC4873">
      <w:pPr>
        <w:spacing w:line="240" w:lineRule="auto"/>
        <w:rPr>
          <w:sz w:val="18"/>
        </w:rPr>
      </w:pPr>
      <w:r>
        <w:rPr>
          <w:sz w:val="18"/>
        </w:rPr>
        <w:t>*</w:t>
      </w:r>
      <w:r w:rsidRPr="004C6006">
        <w:rPr>
          <w:sz w:val="18"/>
        </w:rPr>
        <w:t xml:space="preserve">Additional tours </w:t>
      </w:r>
      <w:r>
        <w:rPr>
          <w:sz w:val="18"/>
        </w:rPr>
        <w:t>are available</w:t>
      </w:r>
      <w:r w:rsidRPr="004C6006">
        <w:rPr>
          <w:sz w:val="18"/>
        </w:rPr>
        <w:t xml:space="preserve"> by appointment.</w:t>
      </w:r>
    </w:p>
    <w:p w14:paraId="6825393D" w14:textId="77777777" w:rsidR="00BC4873" w:rsidRPr="00E84D1D" w:rsidRDefault="00BC4873" w:rsidP="00BC4873">
      <w:pPr>
        <w:spacing w:line="240" w:lineRule="auto"/>
        <w:rPr>
          <w:rStyle w:val="Hyperlink"/>
          <w:color w:val="auto"/>
          <w:sz w:val="18"/>
          <w:szCs w:val="18"/>
        </w:rPr>
      </w:pPr>
    </w:p>
    <w:p w14:paraId="7711D251" w14:textId="77777777" w:rsidR="00364171" w:rsidRDefault="00364171">
      <w:pPr>
        <w:rPr>
          <w:rFonts w:asciiTheme="majorHAnsi" w:eastAsiaTheme="majorEastAsia" w:hAnsiTheme="majorHAnsi" w:cstheme="majorBidi"/>
          <w:b/>
          <w:color w:val="63A537" w:themeColor="accent2"/>
          <w:sz w:val="44"/>
          <w:szCs w:val="44"/>
        </w:rPr>
      </w:pPr>
      <w:r>
        <w:rPr>
          <w:sz w:val="44"/>
          <w:szCs w:val="44"/>
        </w:rPr>
        <w:br w:type="page"/>
      </w:r>
    </w:p>
    <w:p w14:paraId="01BE629E" w14:textId="77777777" w:rsidR="00856EA4" w:rsidRPr="005C7453" w:rsidRDefault="00856EA4" w:rsidP="00856EA4">
      <w:pPr>
        <w:pStyle w:val="Heading1"/>
        <w:rPr>
          <w:sz w:val="44"/>
          <w:szCs w:val="44"/>
        </w:rPr>
      </w:pPr>
      <w:r w:rsidRPr="005C7453">
        <w:rPr>
          <w:sz w:val="44"/>
          <w:szCs w:val="44"/>
        </w:rPr>
        <w:lastRenderedPageBreak/>
        <w:t>General Rental Rules</w:t>
      </w:r>
    </w:p>
    <w:p w14:paraId="7FD9FE2B" w14:textId="77777777" w:rsidR="00856EA4" w:rsidRDefault="00856EA4" w:rsidP="00856EA4">
      <w:pPr>
        <w:spacing w:line="240" w:lineRule="auto"/>
        <w:rPr>
          <w:sz w:val="18"/>
        </w:rPr>
      </w:pPr>
      <w:r w:rsidRPr="004C6006">
        <w:rPr>
          <w:sz w:val="18"/>
        </w:rPr>
        <w:t xml:space="preserve">Use of any alcohol on property requires </w:t>
      </w:r>
      <w:r>
        <w:rPr>
          <w:sz w:val="18"/>
        </w:rPr>
        <w:t>a signed Alcohol Use Agreement</w:t>
      </w:r>
      <w:r w:rsidRPr="004C6006">
        <w:rPr>
          <w:sz w:val="18"/>
        </w:rPr>
        <w:t xml:space="preserve"> and </w:t>
      </w:r>
      <w:r>
        <w:rPr>
          <w:sz w:val="18"/>
        </w:rPr>
        <w:t>liquor liability i</w:t>
      </w:r>
      <w:r w:rsidRPr="004C6006">
        <w:rPr>
          <w:sz w:val="18"/>
        </w:rPr>
        <w:t>nsurance per your contract.</w:t>
      </w:r>
    </w:p>
    <w:p w14:paraId="68F8AF5B" w14:textId="77777777" w:rsidR="00856EA4" w:rsidRPr="00B837DA" w:rsidRDefault="00856EA4" w:rsidP="00856EA4">
      <w:pPr>
        <w:rPr>
          <w:sz w:val="18"/>
        </w:rPr>
      </w:pPr>
      <w:r w:rsidRPr="00B837DA">
        <w:rPr>
          <w:sz w:val="18"/>
        </w:rPr>
        <w:t xml:space="preserve">Field House and Mansion </w:t>
      </w:r>
      <w:r w:rsidRPr="00E20B2D">
        <w:rPr>
          <w:i/>
          <w:sz w:val="18"/>
        </w:rPr>
        <w:t>maximum</w:t>
      </w:r>
      <w:r>
        <w:rPr>
          <w:sz w:val="18"/>
        </w:rPr>
        <w:t xml:space="preserve"> </w:t>
      </w:r>
      <w:r w:rsidRPr="00B837DA">
        <w:rPr>
          <w:sz w:val="18"/>
        </w:rPr>
        <w:t>hours will be 10:00 a.m. – 12:00 a.m. unless arranged previously.</w:t>
      </w:r>
    </w:p>
    <w:p w14:paraId="276C3105" w14:textId="77777777" w:rsidR="00856EA4" w:rsidRPr="00B837DA" w:rsidRDefault="00856EA4" w:rsidP="00856EA4">
      <w:pPr>
        <w:rPr>
          <w:sz w:val="18"/>
        </w:rPr>
      </w:pPr>
      <w:r w:rsidRPr="00B837DA">
        <w:rPr>
          <w:sz w:val="18"/>
        </w:rPr>
        <w:t>Because of possible conflicts of multiple simultaneous outdoor events, event times must be coordinated and approved.</w:t>
      </w:r>
    </w:p>
    <w:p w14:paraId="7CA14310" w14:textId="77777777" w:rsidR="00856EA4" w:rsidRDefault="00856EA4" w:rsidP="00856EA4">
      <w:pPr>
        <w:rPr>
          <w:sz w:val="18"/>
        </w:rPr>
      </w:pPr>
      <w:r w:rsidRPr="004C6006">
        <w:rPr>
          <w:sz w:val="18"/>
        </w:rPr>
        <w:t xml:space="preserve">All events must conclude </w:t>
      </w:r>
      <w:r>
        <w:rPr>
          <w:sz w:val="18"/>
        </w:rPr>
        <w:t xml:space="preserve">by 11pm </w:t>
      </w:r>
      <w:r w:rsidRPr="004C6006">
        <w:rPr>
          <w:sz w:val="18"/>
        </w:rPr>
        <w:t xml:space="preserve">so that all </w:t>
      </w:r>
      <w:r w:rsidRPr="00D92593">
        <w:rPr>
          <w:i/>
          <w:sz w:val="18"/>
        </w:rPr>
        <w:t>guests</w:t>
      </w:r>
      <w:r w:rsidRPr="004C6006">
        <w:rPr>
          <w:sz w:val="18"/>
        </w:rPr>
        <w:t xml:space="preserve"> are off of Bryn Du property by midnight. Vendors/caterers have until 12:30 a.m. to complete event cleanup and exit property</w:t>
      </w:r>
      <w:r>
        <w:rPr>
          <w:sz w:val="18"/>
        </w:rPr>
        <w:t>.</w:t>
      </w:r>
    </w:p>
    <w:p w14:paraId="5196AA22" w14:textId="77777777" w:rsidR="00856EA4" w:rsidRPr="004C6006" w:rsidRDefault="00856EA4" w:rsidP="00856EA4">
      <w:pPr>
        <w:spacing w:line="240" w:lineRule="auto"/>
        <w:rPr>
          <w:sz w:val="18"/>
        </w:rPr>
      </w:pPr>
      <w:r w:rsidRPr="00D92593">
        <w:rPr>
          <w:i/>
          <w:sz w:val="18"/>
        </w:rPr>
        <w:t>Outdoor</w:t>
      </w:r>
      <w:r w:rsidRPr="004C6006">
        <w:rPr>
          <w:sz w:val="18"/>
        </w:rPr>
        <w:t xml:space="preserve"> events must conclude by 10:00 p.m. per Village ordinance.</w:t>
      </w:r>
    </w:p>
    <w:p w14:paraId="1C09B4CB" w14:textId="77777777" w:rsidR="00856EA4" w:rsidRPr="00B837DA" w:rsidRDefault="00856EA4" w:rsidP="00856EA4">
      <w:pPr>
        <w:rPr>
          <w:sz w:val="18"/>
        </w:rPr>
      </w:pPr>
      <w:r w:rsidRPr="00B837DA">
        <w:rPr>
          <w:sz w:val="18"/>
        </w:rPr>
        <w:t>Equipment and décor may be placed outside overnight for morning pick up</w:t>
      </w:r>
      <w:r>
        <w:rPr>
          <w:sz w:val="18"/>
        </w:rPr>
        <w:t xml:space="preserve"> with approval of management,</w:t>
      </w:r>
      <w:r w:rsidRPr="00B837DA">
        <w:rPr>
          <w:sz w:val="18"/>
        </w:rPr>
        <w:t xml:space="preserve"> howeve</w:t>
      </w:r>
      <w:r>
        <w:rPr>
          <w:sz w:val="18"/>
        </w:rPr>
        <w:t>r, any alcohol must be removed after event or locked up.</w:t>
      </w:r>
    </w:p>
    <w:p w14:paraId="3B698C70" w14:textId="77777777" w:rsidR="00856EA4" w:rsidRPr="004C6006" w:rsidRDefault="00856EA4" w:rsidP="00856EA4">
      <w:pPr>
        <w:spacing w:line="240" w:lineRule="auto"/>
        <w:rPr>
          <w:sz w:val="18"/>
        </w:rPr>
      </w:pPr>
      <w:r w:rsidRPr="004C6006">
        <w:rPr>
          <w:sz w:val="18"/>
        </w:rPr>
        <w:t>Clients need to acknowledge cleaning requirements.</w:t>
      </w:r>
    </w:p>
    <w:p w14:paraId="5B3D8378" w14:textId="77777777" w:rsidR="00856EA4" w:rsidRDefault="00856EA4" w:rsidP="00856EA4">
      <w:pPr>
        <w:rPr>
          <w:sz w:val="18"/>
        </w:rPr>
      </w:pPr>
      <w:r w:rsidRPr="004C6006">
        <w:rPr>
          <w:sz w:val="18"/>
        </w:rPr>
        <w:t>Extra charge</w:t>
      </w:r>
      <w:r>
        <w:rPr>
          <w:sz w:val="18"/>
        </w:rPr>
        <w:t>s apply</w:t>
      </w:r>
      <w:r w:rsidRPr="004C6006">
        <w:rPr>
          <w:sz w:val="18"/>
        </w:rPr>
        <w:t xml:space="preserve"> for additional rental days and/or hours.</w:t>
      </w:r>
    </w:p>
    <w:p w14:paraId="61E98A2D" w14:textId="77777777" w:rsidR="00856EA4" w:rsidRPr="004C6006" w:rsidRDefault="00856EA4" w:rsidP="00856EA4">
      <w:pPr>
        <w:spacing w:line="240" w:lineRule="auto"/>
        <w:rPr>
          <w:sz w:val="18"/>
        </w:rPr>
      </w:pPr>
      <w:r w:rsidRPr="004C6006">
        <w:rPr>
          <w:sz w:val="18"/>
        </w:rPr>
        <w:t>Clients cannot hang any decoration</w:t>
      </w:r>
      <w:r>
        <w:rPr>
          <w:sz w:val="18"/>
        </w:rPr>
        <w:t>s</w:t>
      </w:r>
      <w:r w:rsidRPr="004C6006">
        <w:rPr>
          <w:sz w:val="18"/>
        </w:rPr>
        <w:t xml:space="preserve"> on any wal</w:t>
      </w:r>
      <w:r>
        <w:rPr>
          <w:sz w:val="18"/>
        </w:rPr>
        <w:t>l</w:t>
      </w:r>
      <w:r w:rsidRPr="004C6006">
        <w:rPr>
          <w:sz w:val="18"/>
        </w:rPr>
        <w:t>s or light fixture</w:t>
      </w:r>
      <w:r>
        <w:rPr>
          <w:sz w:val="18"/>
        </w:rPr>
        <w:t>s</w:t>
      </w:r>
      <w:r w:rsidRPr="004C6006">
        <w:rPr>
          <w:sz w:val="18"/>
        </w:rPr>
        <w:t>.</w:t>
      </w:r>
    </w:p>
    <w:p w14:paraId="5766DCA7" w14:textId="77777777" w:rsidR="00856EA4" w:rsidRPr="004C6006" w:rsidRDefault="00856EA4" w:rsidP="00856EA4">
      <w:pPr>
        <w:spacing w:line="240" w:lineRule="auto"/>
        <w:rPr>
          <w:sz w:val="18"/>
        </w:rPr>
      </w:pPr>
      <w:r>
        <w:rPr>
          <w:sz w:val="18"/>
        </w:rPr>
        <w:t>ALL candles must be flameless. Lanterns containing fire,</w:t>
      </w:r>
      <w:r w:rsidRPr="004C6006">
        <w:rPr>
          <w:sz w:val="18"/>
        </w:rPr>
        <w:t xml:space="preserve"> </w:t>
      </w:r>
      <w:r>
        <w:rPr>
          <w:sz w:val="18"/>
        </w:rPr>
        <w:t>fog, and</w:t>
      </w:r>
      <w:r w:rsidRPr="004C6006">
        <w:rPr>
          <w:sz w:val="18"/>
        </w:rPr>
        <w:t xml:space="preserve"> smoke machines are </w:t>
      </w:r>
      <w:r>
        <w:rPr>
          <w:sz w:val="18"/>
        </w:rPr>
        <w:t xml:space="preserve">all </w:t>
      </w:r>
      <w:r w:rsidRPr="004C6006">
        <w:rPr>
          <w:sz w:val="18"/>
        </w:rPr>
        <w:t>prohibited in Bryn Du building</w:t>
      </w:r>
      <w:r>
        <w:rPr>
          <w:sz w:val="18"/>
        </w:rPr>
        <w:t>s</w:t>
      </w:r>
      <w:r w:rsidRPr="004C6006">
        <w:rPr>
          <w:sz w:val="18"/>
        </w:rPr>
        <w:t xml:space="preserve">. </w:t>
      </w:r>
    </w:p>
    <w:p w14:paraId="202BD99F" w14:textId="77777777" w:rsidR="00856EA4" w:rsidRDefault="00856EA4" w:rsidP="00856EA4">
      <w:pPr>
        <w:rPr>
          <w:sz w:val="18"/>
        </w:rPr>
      </w:pPr>
      <w:r>
        <w:rPr>
          <w:sz w:val="18"/>
        </w:rPr>
        <w:t>S</w:t>
      </w:r>
      <w:r w:rsidRPr="00B837DA">
        <w:rPr>
          <w:sz w:val="18"/>
        </w:rPr>
        <w:t>pray adhesive</w:t>
      </w:r>
      <w:r>
        <w:rPr>
          <w:sz w:val="18"/>
        </w:rPr>
        <w:t xml:space="preserve">s or </w:t>
      </w:r>
      <w:r w:rsidRPr="00B837DA">
        <w:rPr>
          <w:sz w:val="18"/>
        </w:rPr>
        <w:t xml:space="preserve">paint inside any buildings or on any sidewalk or blacktop </w:t>
      </w:r>
      <w:r>
        <w:rPr>
          <w:sz w:val="18"/>
          <w:szCs w:val="18"/>
        </w:rPr>
        <w:t xml:space="preserve">areas are prohibited. </w:t>
      </w:r>
    </w:p>
    <w:p w14:paraId="4D487244" w14:textId="77777777" w:rsidR="00856EA4" w:rsidRDefault="00856EA4" w:rsidP="00856EA4">
      <w:pPr>
        <w:spacing w:line="240" w:lineRule="auto"/>
        <w:rPr>
          <w:sz w:val="18"/>
        </w:rPr>
      </w:pPr>
      <w:r>
        <w:rPr>
          <w:sz w:val="18"/>
          <w:szCs w:val="18"/>
        </w:rPr>
        <w:t>G</w:t>
      </w:r>
      <w:r w:rsidRPr="000C66D8">
        <w:rPr>
          <w:sz w:val="18"/>
          <w:szCs w:val="18"/>
        </w:rPr>
        <w:t>litter, confetti, similar materials</w:t>
      </w:r>
      <w:r>
        <w:rPr>
          <w:sz w:val="18"/>
          <w:szCs w:val="18"/>
        </w:rPr>
        <w:t>,</w:t>
      </w:r>
      <w:r w:rsidRPr="000C66D8">
        <w:rPr>
          <w:sz w:val="18"/>
          <w:szCs w:val="18"/>
        </w:rPr>
        <w:t xml:space="preserve"> or helium balloon release</w:t>
      </w:r>
      <w:r>
        <w:rPr>
          <w:sz w:val="18"/>
          <w:szCs w:val="18"/>
        </w:rPr>
        <w:t>s are prohibited</w:t>
      </w:r>
      <w:r w:rsidRPr="000C66D8">
        <w:rPr>
          <w:sz w:val="18"/>
          <w:szCs w:val="18"/>
        </w:rPr>
        <w:t>.</w:t>
      </w:r>
      <w:r w:rsidRPr="00B837DA">
        <w:rPr>
          <w:sz w:val="18"/>
        </w:rPr>
        <w:t xml:space="preserve"> </w:t>
      </w:r>
    </w:p>
    <w:p w14:paraId="6F547BCF" w14:textId="77777777" w:rsidR="0050749C" w:rsidRDefault="00856EA4" w:rsidP="00BC4873">
      <w:pPr>
        <w:rPr>
          <w:sz w:val="18"/>
          <w:szCs w:val="18"/>
        </w:rPr>
      </w:pPr>
      <w:r w:rsidRPr="00B837DA">
        <w:rPr>
          <w:sz w:val="18"/>
        </w:rPr>
        <w:t xml:space="preserve">It is the Applicant’s responsibility to provide adequate restroom facilities for </w:t>
      </w:r>
      <w:r w:rsidRPr="003F262E">
        <w:rPr>
          <w:i/>
          <w:sz w:val="18"/>
        </w:rPr>
        <w:t>outdoor</w:t>
      </w:r>
      <w:r w:rsidRPr="00B837DA">
        <w:rPr>
          <w:sz w:val="18"/>
        </w:rPr>
        <w:t xml:space="preserve"> events.</w:t>
      </w:r>
      <w:r w:rsidR="00BC4873" w:rsidRPr="00BC4873">
        <w:rPr>
          <w:sz w:val="18"/>
          <w:szCs w:val="18"/>
        </w:rPr>
        <w:t xml:space="preserve"> </w:t>
      </w:r>
    </w:p>
    <w:p w14:paraId="171E9DA0" w14:textId="77777777" w:rsidR="00BC4873" w:rsidRPr="004C6006" w:rsidRDefault="00BC4873" w:rsidP="00BC4873">
      <w:pPr>
        <w:rPr>
          <w:sz w:val="18"/>
          <w:szCs w:val="18"/>
        </w:rPr>
      </w:pPr>
      <w:r w:rsidRPr="004C6006">
        <w:rPr>
          <w:sz w:val="18"/>
          <w:szCs w:val="18"/>
        </w:rPr>
        <w:t>All tents must be ins</w:t>
      </w:r>
      <w:r>
        <w:rPr>
          <w:sz w:val="18"/>
          <w:szCs w:val="18"/>
        </w:rPr>
        <w:t>talled by approved companies’ with Bryn Du supervision (see Equipment Rental list).</w:t>
      </w:r>
    </w:p>
    <w:p w14:paraId="0C91CC7C" w14:textId="77777777" w:rsidR="00BC4873" w:rsidRPr="004C6006" w:rsidRDefault="00BC4873" w:rsidP="00BC4873">
      <w:pPr>
        <w:rPr>
          <w:sz w:val="18"/>
          <w:szCs w:val="18"/>
        </w:rPr>
      </w:pPr>
      <w:r>
        <w:rPr>
          <w:sz w:val="18"/>
          <w:szCs w:val="18"/>
        </w:rPr>
        <w:t>P</w:t>
      </w:r>
      <w:r w:rsidRPr="004C6006">
        <w:rPr>
          <w:sz w:val="18"/>
          <w:szCs w:val="18"/>
        </w:rPr>
        <w:t>arking on grassy areas, this includes all automobiles, or other vehicles and/or heavy equipment</w:t>
      </w:r>
      <w:r>
        <w:rPr>
          <w:sz w:val="18"/>
          <w:szCs w:val="18"/>
        </w:rPr>
        <w:t xml:space="preserve"> is prohibited</w:t>
      </w:r>
      <w:r w:rsidRPr="004C6006">
        <w:rPr>
          <w:sz w:val="18"/>
          <w:szCs w:val="18"/>
        </w:rPr>
        <w:t xml:space="preserve">. </w:t>
      </w:r>
    </w:p>
    <w:p w14:paraId="505E5DDA" w14:textId="77777777" w:rsidR="00BC4873" w:rsidRPr="004C6006" w:rsidRDefault="00BC4873" w:rsidP="00BC4873">
      <w:pPr>
        <w:rPr>
          <w:sz w:val="18"/>
          <w:szCs w:val="18"/>
        </w:rPr>
      </w:pPr>
      <w:r w:rsidRPr="004C6006">
        <w:rPr>
          <w:sz w:val="18"/>
          <w:szCs w:val="18"/>
        </w:rPr>
        <w:t>All vehicles must be in designated parking spaces and/or on blacktopped areas</w:t>
      </w:r>
      <w:r>
        <w:rPr>
          <w:sz w:val="18"/>
          <w:szCs w:val="18"/>
        </w:rPr>
        <w:t>.</w:t>
      </w:r>
    </w:p>
    <w:p w14:paraId="4F4365DC" w14:textId="77777777" w:rsidR="00BC4873" w:rsidRPr="000C66D8" w:rsidRDefault="00BC4873" w:rsidP="00BC4873">
      <w:pPr>
        <w:rPr>
          <w:sz w:val="18"/>
          <w:szCs w:val="18"/>
        </w:rPr>
      </w:pPr>
      <w:r>
        <w:rPr>
          <w:sz w:val="18"/>
        </w:rPr>
        <w:t>Smoking is permitted in designated areas only.</w:t>
      </w:r>
    </w:p>
    <w:p w14:paraId="67A797D0" w14:textId="77777777" w:rsidR="00BC4873" w:rsidRPr="00B837DA" w:rsidRDefault="00BC4873" w:rsidP="00BC4873">
      <w:pPr>
        <w:rPr>
          <w:sz w:val="18"/>
        </w:rPr>
      </w:pPr>
      <w:r w:rsidRPr="00B837DA">
        <w:rPr>
          <w:sz w:val="18"/>
        </w:rPr>
        <w:t xml:space="preserve">Firearms are prohibited on the Bryn Du property. </w:t>
      </w:r>
    </w:p>
    <w:p w14:paraId="2378002C" w14:textId="77777777" w:rsidR="00BC4873" w:rsidRPr="000C66D8" w:rsidRDefault="00BC4873" w:rsidP="00BC4873">
      <w:pPr>
        <w:rPr>
          <w:b/>
          <w:sz w:val="22"/>
          <w:szCs w:val="18"/>
          <w:u w:val="single"/>
        </w:rPr>
      </w:pPr>
      <w:r>
        <w:rPr>
          <w:b/>
          <w:sz w:val="22"/>
          <w:szCs w:val="18"/>
          <w:u w:val="single"/>
        </w:rPr>
        <w:t>Mansion Specific Rules</w:t>
      </w:r>
    </w:p>
    <w:p w14:paraId="4DAB6A41" w14:textId="77777777" w:rsidR="00BC4873" w:rsidRDefault="00BC4873" w:rsidP="00BC4873">
      <w:pPr>
        <w:rPr>
          <w:sz w:val="18"/>
          <w:szCs w:val="18"/>
        </w:rPr>
      </w:pPr>
      <w:r w:rsidRPr="000C66D8">
        <w:rPr>
          <w:sz w:val="18"/>
          <w:szCs w:val="18"/>
        </w:rPr>
        <w:t>Bryn Du chairs are not permitted outside</w:t>
      </w:r>
      <w:r>
        <w:rPr>
          <w:sz w:val="18"/>
          <w:szCs w:val="18"/>
        </w:rPr>
        <w:t>,</w:t>
      </w:r>
      <w:r w:rsidRPr="000C66D8">
        <w:rPr>
          <w:sz w:val="18"/>
          <w:szCs w:val="18"/>
        </w:rPr>
        <w:t xml:space="preserve"> and Bryn Du tables are not permitted off the pavement.</w:t>
      </w:r>
    </w:p>
    <w:p w14:paraId="44182A63" w14:textId="77777777" w:rsidR="00BC4873" w:rsidRPr="004E55DC" w:rsidRDefault="00BC4873" w:rsidP="00BC4873">
      <w:pPr>
        <w:rPr>
          <w:sz w:val="18"/>
          <w:szCs w:val="18"/>
        </w:rPr>
      </w:pPr>
      <w:r>
        <w:rPr>
          <w:sz w:val="18"/>
          <w:szCs w:val="18"/>
        </w:rPr>
        <w:t>Heavy equipment is prohibited on the patios and sidewalks.</w:t>
      </w:r>
    </w:p>
    <w:p w14:paraId="6E1EEB95" w14:textId="77777777" w:rsidR="00BC4873" w:rsidRPr="000C66D8" w:rsidRDefault="00BC4873" w:rsidP="00BC4873">
      <w:pPr>
        <w:rPr>
          <w:b/>
          <w:sz w:val="22"/>
          <w:u w:val="single"/>
        </w:rPr>
      </w:pPr>
      <w:r w:rsidRPr="000C66D8">
        <w:rPr>
          <w:b/>
          <w:sz w:val="22"/>
          <w:u w:val="single"/>
        </w:rPr>
        <w:t>Field House Specific Rules</w:t>
      </w:r>
    </w:p>
    <w:p w14:paraId="3340A83E" w14:textId="77777777" w:rsidR="00BC4873" w:rsidRDefault="00BC4873" w:rsidP="00BC4873">
      <w:pPr>
        <w:rPr>
          <w:sz w:val="18"/>
          <w:szCs w:val="18"/>
        </w:rPr>
      </w:pPr>
      <w:r>
        <w:rPr>
          <w:sz w:val="18"/>
          <w:szCs w:val="18"/>
        </w:rPr>
        <w:t>H</w:t>
      </w:r>
      <w:r w:rsidRPr="000C66D8">
        <w:rPr>
          <w:sz w:val="18"/>
          <w:szCs w:val="18"/>
        </w:rPr>
        <w:t xml:space="preserve">eavy equipment </w:t>
      </w:r>
      <w:r>
        <w:rPr>
          <w:sz w:val="18"/>
          <w:szCs w:val="18"/>
        </w:rPr>
        <w:t>and</w:t>
      </w:r>
      <w:r w:rsidRPr="000C66D8">
        <w:rPr>
          <w:sz w:val="18"/>
          <w:szCs w:val="18"/>
        </w:rPr>
        <w:t xml:space="preserve"> lifts are </w:t>
      </w:r>
      <w:r>
        <w:rPr>
          <w:sz w:val="18"/>
          <w:szCs w:val="18"/>
        </w:rPr>
        <w:t>prohibited</w:t>
      </w:r>
      <w:r w:rsidRPr="000C66D8">
        <w:rPr>
          <w:sz w:val="18"/>
          <w:szCs w:val="18"/>
        </w:rPr>
        <w:t xml:space="preserve"> in Field House </w:t>
      </w:r>
      <w:r>
        <w:rPr>
          <w:sz w:val="18"/>
          <w:szCs w:val="18"/>
        </w:rPr>
        <w:t>and</w:t>
      </w:r>
      <w:r w:rsidRPr="000C66D8">
        <w:rPr>
          <w:sz w:val="18"/>
          <w:szCs w:val="18"/>
        </w:rPr>
        <w:t xml:space="preserve"> on patios.</w:t>
      </w:r>
    </w:p>
    <w:p w14:paraId="528328C4" w14:textId="77777777" w:rsidR="00BC4873" w:rsidRPr="000C66D8" w:rsidRDefault="00BC4873" w:rsidP="00BC4873">
      <w:pPr>
        <w:rPr>
          <w:sz w:val="18"/>
          <w:szCs w:val="18"/>
        </w:rPr>
      </w:pPr>
      <w:r w:rsidRPr="000C66D8">
        <w:rPr>
          <w:sz w:val="18"/>
          <w:szCs w:val="18"/>
        </w:rPr>
        <w:t>Helium balloons are prohibited in the Bryn Du Field House.</w:t>
      </w:r>
    </w:p>
    <w:p w14:paraId="0CBFC3AB" w14:textId="77777777" w:rsidR="00BC4873" w:rsidRDefault="00BC4873" w:rsidP="00BC4873">
      <w:pPr>
        <w:rPr>
          <w:sz w:val="18"/>
          <w:szCs w:val="18"/>
        </w:rPr>
      </w:pPr>
      <w:r w:rsidRPr="000C66D8">
        <w:rPr>
          <w:sz w:val="18"/>
          <w:szCs w:val="18"/>
        </w:rPr>
        <w:t>Any remaini</w:t>
      </w:r>
      <w:r>
        <w:rPr>
          <w:sz w:val="18"/>
          <w:szCs w:val="18"/>
        </w:rPr>
        <w:t>ng cleanup must be done by noon</w:t>
      </w:r>
      <w:r w:rsidRPr="000C66D8">
        <w:rPr>
          <w:sz w:val="18"/>
          <w:szCs w:val="18"/>
        </w:rPr>
        <w:t xml:space="preserve"> the day after event with prior</w:t>
      </w:r>
      <w:r>
        <w:rPr>
          <w:sz w:val="18"/>
          <w:szCs w:val="18"/>
        </w:rPr>
        <w:t xml:space="preserve"> arrangement with Mansion staff. </w:t>
      </w:r>
      <w:r w:rsidRPr="000C66D8">
        <w:rPr>
          <w:sz w:val="18"/>
          <w:szCs w:val="18"/>
        </w:rPr>
        <w:t xml:space="preserve"> </w:t>
      </w:r>
      <w:r>
        <w:rPr>
          <w:sz w:val="18"/>
          <w:szCs w:val="18"/>
        </w:rPr>
        <w:t>Please</w:t>
      </w:r>
      <w:r w:rsidRPr="004C6006">
        <w:rPr>
          <w:sz w:val="18"/>
          <w:szCs w:val="18"/>
        </w:rPr>
        <w:t xml:space="preserve"> see </w:t>
      </w:r>
      <w:r>
        <w:rPr>
          <w:sz w:val="18"/>
          <w:szCs w:val="18"/>
        </w:rPr>
        <w:t xml:space="preserve">the </w:t>
      </w:r>
      <w:r w:rsidRPr="004C6006">
        <w:rPr>
          <w:sz w:val="18"/>
          <w:szCs w:val="18"/>
        </w:rPr>
        <w:t>Cleaning Responsibilities list</w:t>
      </w:r>
      <w:r>
        <w:rPr>
          <w:sz w:val="18"/>
          <w:szCs w:val="18"/>
        </w:rPr>
        <w:t xml:space="preserve"> in the After Your Event section of this booklet</w:t>
      </w:r>
      <w:r w:rsidRPr="004C6006">
        <w:rPr>
          <w:sz w:val="18"/>
          <w:szCs w:val="18"/>
        </w:rPr>
        <w:t>.</w:t>
      </w:r>
      <w:r>
        <w:rPr>
          <w:sz w:val="18"/>
          <w:szCs w:val="18"/>
        </w:rPr>
        <w:t xml:space="preserve"> </w:t>
      </w:r>
    </w:p>
    <w:p w14:paraId="33C23025" w14:textId="77777777" w:rsidR="00BC4873" w:rsidRDefault="00BC4873" w:rsidP="00BC4873">
      <w:pPr>
        <w:rPr>
          <w:b/>
          <w:sz w:val="22"/>
          <w:szCs w:val="18"/>
          <w:u w:val="single"/>
        </w:rPr>
      </w:pPr>
      <w:r>
        <w:rPr>
          <w:sz w:val="18"/>
        </w:rPr>
        <w:t>A</w:t>
      </w:r>
      <w:r w:rsidRPr="000C66D8">
        <w:rPr>
          <w:sz w:val="18"/>
        </w:rPr>
        <w:t>ny extra day of set up</w:t>
      </w:r>
      <w:r>
        <w:rPr>
          <w:sz w:val="18"/>
        </w:rPr>
        <w:t xml:space="preserve"> will be assessed an additional $250 fee, and is based strictly on availability and management approval.</w:t>
      </w:r>
    </w:p>
    <w:p w14:paraId="3BBDB7AF" w14:textId="77777777" w:rsidR="00E20B2D" w:rsidRDefault="00E20B2D">
      <w:pPr>
        <w:rPr>
          <w:b/>
          <w:sz w:val="22"/>
          <w:szCs w:val="18"/>
          <w:u w:val="single"/>
        </w:rPr>
      </w:pPr>
      <w:r>
        <w:rPr>
          <w:b/>
          <w:sz w:val="22"/>
          <w:szCs w:val="18"/>
          <w:u w:val="single"/>
        </w:rPr>
        <w:br w:type="page"/>
      </w:r>
    </w:p>
    <w:p w14:paraId="783C8FE9" w14:textId="77777777" w:rsidR="00BC4873" w:rsidRPr="000C66D8" w:rsidRDefault="00BC4873" w:rsidP="00BC4873">
      <w:pPr>
        <w:rPr>
          <w:b/>
          <w:sz w:val="22"/>
          <w:szCs w:val="18"/>
          <w:u w:val="single"/>
        </w:rPr>
      </w:pPr>
      <w:r>
        <w:rPr>
          <w:b/>
          <w:sz w:val="22"/>
          <w:szCs w:val="18"/>
          <w:u w:val="single"/>
        </w:rPr>
        <w:lastRenderedPageBreak/>
        <w:t>Grounds Specific Rules</w:t>
      </w:r>
    </w:p>
    <w:p w14:paraId="4669C798" w14:textId="77777777" w:rsidR="00BC4873" w:rsidRPr="000C66D8" w:rsidRDefault="00BC4873" w:rsidP="00BC4873">
      <w:pPr>
        <w:rPr>
          <w:sz w:val="18"/>
          <w:szCs w:val="18"/>
        </w:rPr>
      </w:pPr>
      <w:r>
        <w:rPr>
          <w:sz w:val="18"/>
          <w:szCs w:val="18"/>
        </w:rPr>
        <w:t>D</w:t>
      </w:r>
      <w:r w:rsidRPr="000C66D8">
        <w:rPr>
          <w:sz w:val="18"/>
          <w:szCs w:val="18"/>
        </w:rPr>
        <w:t>ance floors on grass may only be placed for 24 hours and must be under a tent.</w:t>
      </w:r>
    </w:p>
    <w:p w14:paraId="631AE610" w14:textId="77777777" w:rsidR="00BC4873" w:rsidRPr="000C66D8" w:rsidRDefault="00BC4873" w:rsidP="00BC4873">
      <w:pPr>
        <w:rPr>
          <w:sz w:val="18"/>
          <w:szCs w:val="18"/>
        </w:rPr>
      </w:pPr>
      <w:r w:rsidRPr="000C66D8">
        <w:rPr>
          <w:sz w:val="18"/>
          <w:szCs w:val="18"/>
        </w:rPr>
        <w:t>Garden beds and pots should not be disturbed by guests.</w:t>
      </w:r>
    </w:p>
    <w:p w14:paraId="19F8D778" w14:textId="77777777" w:rsidR="00BC4873" w:rsidRPr="004C6006" w:rsidRDefault="00BC4873" w:rsidP="00BC4873">
      <w:pPr>
        <w:spacing w:line="240" w:lineRule="auto"/>
        <w:rPr>
          <w:sz w:val="18"/>
        </w:rPr>
      </w:pPr>
      <w:r w:rsidRPr="004C6006">
        <w:rPr>
          <w:sz w:val="18"/>
        </w:rPr>
        <w:t xml:space="preserve">Glass containers are prohibited on playing fields. </w:t>
      </w:r>
    </w:p>
    <w:p w14:paraId="7A6EE065" w14:textId="77777777" w:rsidR="00BC4873" w:rsidRPr="00D1568F" w:rsidRDefault="00BC4873" w:rsidP="00BC4873">
      <w:pPr>
        <w:rPr>
          <w:b/>
          <w:sz w:val="18"/>
        </w:rPr>
      </w:pPr>
      <w:r w:rsidRPr="00B837DA">
        <w:rPr>
          <w:sz w:val="18"/>
        </w:rPr>
        <w:t xml:space="preserve">Buses and large trucks must enter </w:t>
      </w:r>
      <w:r>
        <w:rPr>
          <w:sz w:val="18"/>
        </w:rPr>
        <w:t xml:space="preserve">the </w:t>
      </w:r>
      <w:r w:rsidRPr="00B837DA">
        <w:rPr>
          <w:sz w:val="18"/>
        </w:rPr>
        <w:t xml:space="preserve">property though </w:t>
      </w:r>
      <w:r>
        <w:rPr>
          <w:sz w:val="18"/>
        </w:rPr>
        <w:t xml:space="preserve">the </w:t>
      </w:r>
      <w:r w:rsidRPr="00B837DA">
        <w:rPr>
          <w:sz w:val="18"/>
        </w:rPr>
        <w:t>EXIT</w:t>
      </w:r>
      <w:r>
        <w:rPr>
          <w:sz w:val="18"/>
        </w:rPr>
        <w:t xml:space="preserve"> Gate</w:t>
      </w:r>
      <w:r w:rsidRPr="00B837DA">
        <w:rPr>
          <w:sz w:val="18"/>
        </w:rPr>
        <w:t>-No large vehicles</w:t>
      </w:r>
      <w:r>
        <w:rPr>
          <w:sz w:val="18"/>
        </w:rPr>
        <w:t xml:space="preserve"> permitted</w:t>
      </w:r>
      <w:r w:rsidRPr="00B837DA">
        <w:rPr>
          <w:sz w:val="18"/>
        </w:rPr>
        <w:t xml:space="preserve"> through archway; </w:t>
      </w:r>
      <w:r w:rsidRPr="00D1568F">
        <w:rPr>
          <w:b/>
          <w:sz w:val="18"/>
        </w:rPr>
        <w:t xml:space="preserve">please advise your vendors.  </w:t>
      </w:r>
    </w:p>
    <w:p w14:paraId="0AA37FAD" w14:textId="77777777" w:rsidR="00BC4873" w:rsidRDefault="00BC4873" w:rsidP="00BC4873">
      <w:pPr>
        <w:spacing w:line="240" w:lineRule="auto"/>
        <w:rPr>
          <w:sz w:val="18"/>
        </w:rPr>
      </w:pPr>
      <w:r w:rsidRPr="004C6006">
        <w:rPr>
          <w:sz w:val="18"/>
        </w:rPr>
        <w:t xml:space="preserve">If additional parking is necessary, </w:t>
      </w:r>
      <w:r>
        <w:rPr>
          <w:sz w:val="18"/>
        </w:rPr>
        <w:t xml:space="preserve">the </w:t>
      </w:r>
      <w:r w:rsidRPr="004C6006">
        <w:rPr>
          <w:sz w:val="18"/>
        </w:rPr>
        <w:t xml:space="preserve">client should arrange </w:t>
      </w:r>
      <w:r>
        <w:rPr>
          <w:sz w:val="18"/>
        </w:rPr>
        <w:t xml:space="preserve">for </w:t>
      </w:r>
      <w:r w:rsidRPr="004C6006">
        <w:rPr>
          <w:sz w:val="18"/>
        </w:rPr>
        <w:t>off-site parking.</w:t>
      </w:r>
    </w:p>
    <w:p w14:paraId="3D65C26D" w14:textId="77777777" w:rsidR="00BC4873" w:rsidRPr="00AF286D" w:rsidRDefault="00BC4873" w:rsidP="00BC4873">
      <w:pPr>
        <w:rPr>
          <w:i/>
          <w:sz w:val="18"/>
          <w:szCs w:val="18"/>
        </w:rPr>
      </w:pPr>
      <w:r w:rsidRPr="00AF286D">
        <w:rPr>
          <w:i/>
          <w:sz w:val="18"/>
          <w:szCs w:val="18"/>
        </w:rPr>
        <w:t xml:space="preserve">For </w:t>
      </w:r>
      <w:r>
        <w:rPr>
          <w:i/>
          <w:sz w:val="18"/>
          <w:szCs w:val="18"/>
        </w:rPr>
        <w:t>Lawn</w:t>
      </w:r>
      <w:r w:rsidRPr="00AF286D">
        <w:rPr>
          <w:i/>
          <w:sz w:val="18"/>
          <w:szCs w:val="18"/>
        </w:rPr>
        <w:t xml:space="preserve"> Events Only:</w:t>
      </w:r>
    </w:p>
    <w:p w14:paraId="03E09A61" w14:textId="77777777" w:rsidR="00BC4873" w:rsidRPr="000C66D8" w:rsidRDefault="00BC4873" w:rsidP="00BC4873">
      <w:pPr>
        <w:rPr>
          <w:sz w:val="18"/>
          <w:szCs w:val="18"/>
        </w:rPr>
      </w:pPr>
      <w:r w:rsidRPr="000C66D8">
        <w:rPr>
          <w:sz w:val="18"/>
          <w:szCs w:val="18"/>
        </w:rPr>
        <w:t>No parking on the Great Lawn with the exception of equipment drop off with permission from Mansion Director.</w:t>
      </w:r>
    </w:p>
    <w:p w14:paraId="5A8F395A" w14:textId="77777777" w:rsidR="00BC4873" w:rsidRPr="000C66D8" w:rsidRDefault="00BC4873" w:rsidP="00BC4873">
      <w:pPr>
        <w:rPr>
          <w:sz w:val="18"/>
          <w:szCs w:val="18"/>
        </w:rPr>
      </w:pPr>
      <w:r>
        <w:rPr>
          <w:sz w:val="18"/>
          <w:szCs w:val="18"/>
        </w:rPr>
        <w:t>No</w:t>
      </w:r>
      <w:r w:rsidRPr="000C66D8">
        <w:rPr>
          <w:sz w:val="18"/>
          <w:szCs w:val="18"/>
        </w:rPr>
        <w:t xml:space="preserve"> stopping</w:t>
      </w:r>
      <w:r>
        <w:rPr>
          <w:sz w:val="18"/>
          <w:szCs w:val="18"/>
        </w:rPr>
        <w:t>,</w:t>
      </w:r>
      <w:r w:rsidRPr="000C66D8">
        <w:rPr>
          <w:sz w:val="18"/>
          <w:szCs w:val="18"/>
        </w:rPr>
        <w:t xml:space="preserve"> pick up or drop off in any portion of drive way</w:t>
      </w:r>
      <w:r>
        <w:rPr>
          <w:sz w:val="18"/>
          <w:szCs w:val="18"/>
        </w:rPr>
        <w:t>.</w:t>
      </w:r>
    </w:p>
    <w:p w14:paraId="439821CA" w14:textId="77777777" w:rsidR="00BC4873" w:rsidRPr="000C66D8" w:rsidRDefault="00BC4873" w:rsidP="00BC4873">
      <w:pPr>
        <w:rPr>
          <w:sz w:val="18"/>
          <w:szCs w:val="18"/>
        </w:rPr>
      </w:pPr>
      <w:r w:rsidRPr="000C66D8">
        <w:rPr>
          <w:sz w:val="18"/>
          <w:szCs w:val="18"/>
        </w:rPr>
        <w:t>For the safety of sporting event athletes, event markers/flag stakes must be plastic and must be removed; there should be NO wire or metal stakes of any kind.</w:t>
      </w:r>
    </w:p>
    <w:p w14:paraId="3E551208" w14:textId="77777777" w:rsidR="00BC4873" w:rsidRPr="000C66D8" w:rsidRDefault="00BC4873" w:rsidP="00BC4873">
      <w:pPr>
        <w:rPr>
          <w:sz w:val="18"/>
          <w:szCs w:val="18"/>
        </w:rPr>
      </w:pPr>
      <w:r w:rsidRPr="000C66D8">
        <w:rPr>
          <w:sz w:val="18"/>
          <w:szCs w:val="18"/>
        </w:rPr>
        <w:t xml:space="preserve">Front porch and patios are not available for sports teams to use. </w:t>
      </w:r>
    </w:p>
    <w:p w14:paraId="60A199F7" w14:textId="77777777" w:rsidR="00BC4873" w:rsidRPr="000C66D8" w:rsidRDefault="00BC4873" w:rsidP="00BC4873">
      <w:pPr>
        <w:rPr>
          <w:sz w:val="18"/>
          <w:szCs w:val="18"/>
        </w:rPr>
      </w:pPr>
      <w:r w:rsidRPr="000C66D8">
        <w:rPr>
          <w:sz w:val="18"/>
          <w:szCs w:val="18"/>
        </w:rPr>
        <w:t>The upper level of the Field House is not open during sporting events.</w:t>
      </w:r>
    </w:p>
    <w:p w14:paraId="329C8980" w14:textId="77777777" w:rsidR="00BC4873" w:rsidRPr="000C66D8" w:rsidRDefault="00BC4873" w:rsidP="00BC4873">
      <w:pPr>
        <w:rPr>
          <w:sz w:val="18"/>
          <w:szCs w:val="18"/>
        </w:rPr>
      </w:pPr>
      <w:r w:rsidRPr="000C66D8">
        <w:rPr>
          <w:sz w:val="18"/>
          <w:szCs w:val="18"/>
        </w:rPr>
        <w:t>Port-a-Johns are adjacent to parking lots. Building facilities, including restrooms are not available to sports teams.</w:t>
      </w:r>
    </w:p>
    <w:p w14:paraId="3A53B523" w14:textId="77777777" w:rsidR="00BC4873" w:rsidRPr="000C66D8" w:rsidRDefault="00BC4873" w:rsidP="00BC4873">
      <w:pPr>
        <w:rPr>
          <w:sz w:val="18"/>
          <w:szCs w:val="18"/>
        </w:rPr>
      </w:pPr>
      <w:r w:rsidRPr="000C66D8">
        <w:rPr>
          <w:sz w:val="18"/>
          <w:szCs w:val="18"/>
        </w:rPr>
        <w:t>During lightning storms or dangerous weather</w:t>
      </w:r>
      <w:r>
        <w:rPr>
          <w:sz w:val="18"/>
          <w:szCs w:val="18"/>
        </w:rPr>
        <w:t>,</w:t>
      </w:r>
      <w:r w:rsidRPr="000C66D8">
        <w:rPr>
          <w:sz w:val="18"/>
          <w:szCs w:val="18"/>
        </w:rPr>
        <w:t xml:space="preserve"> players and coaches should seek shelter in their vehicles.</w:t>
      </w:r>
    </w:p>
    <w:p w14:paraId="3858DE0D" w14:textId="77777777" w:rsidR="00856EA4" w:rsidRDefault="00BC4873" w:rsidP="00BC4873">
      <w:pPr>
        <w:spacing w:line="240" w:lineRule="auto"/>
        <w:rPr>
          <w:sz w:val="18"/>
        </w:rPr>
      </w:pPr>
      <w:r w:rsidRPr="000C66D8">
        <w:rPr>
          <w:sz w:val="18"/>
          <w:szCs w:val="18"/>
        </w:rPr>
        <w:t>It is the Applicant’s responsibility to provide adequate restroom facilities for outdoor events.</w:t>
      </w:r>
    </w:p>
    <w:p w14:paraId="444B6680" w14:textId="77777777" w:rsidR="00E20B2D" w:rsidRPr="00E20B2D" w:rsidRDefault="00E20B2D" w:rsidP="00832AD0">
      <w:pPr>
        <w:pStyle w:val="Heading1"/>
        <w:rPr>
          <w:sz w:val="20"/>
          <w:szCs w:val="20"/>
        </w:rPr>
      </w:pPr>
    </w:p>
    <w:p w14:paraId="1BA804CF" w14:textId="77777777" w:rsidR="00832AD0" w:rsidRPr="003E69A1" w:rsidRDefault="00832AD0" w:rsidP="00832AD0">
      <w:pPr>
        <w:pStyle w:val="Heading1"/>
        <w:rPr>
          <w:sz w:val="24"/>
          <w:szCs w:val="24"/>
        </w:rPr>
      </w:pPr>
      <w:r w:rsidRPr="003E69A1">
        <w:rPr>
          <w:sz w:val="44"/>
          <w:szCs w:val="44"/>
        </w:rPr>
        <w:t xml:space="preserve">After Your Event - </w:t>
      </w:r>
      <w:r w:rsidRPr="003E69A1">
        <w:rPr>
          <w:sz w:val="24"/>
          <w:szCs w:val="24"/>
        </w:rPr>
        <w:t>the cleanup</w:t>
      </w:r>
    </w:p>
    <w:p w14:paraId="17CD378B" w14:textId="77777777" w:rsidR="00832AD0" w:rsidRPr="00907967" w:rsidRDefault="00832AD0" w:rsidP="00832AD0">
      <w:pPr>
        <w:jc w:val="center"/>
        <w:rPr>
          <w:rFonts w:cs="Times New Roman"/>
          <w:i/>
          <w:szCs w:val="18"/>
        </w:rPr>
      </w:pPr>
      <w:r w:rsidRPr="00907967">
        <w:rPr>
          <w:rFonts w:cs="Times New Roman"/>
          <w:i/>
          <w:szCs w:val="18"/>
        </w:rPr>
        <w:t>In order for you to be able to plan ahead, here is a list of your cleaning responsibilities.  Please let us know if you have questions.</w:t>
      </w:r>
    </w:p>
    <w:p w14:paraId="36D887C5" w14:textId="77777777" w:rsidR="00832AD0" w:rsidRPr="00327362" w:rsidRDefault="00832AD0" w:rsidP="00832AD0">
      <w:pPr>
        <w:rPr>
          <w:u w:val="single"/>
        </w:rPr>
      </w:pPr>
      <w:r>
        <w:rPr>
          <w:u w:val="single"/>
        </w:rPr>
        <w:t>Cleaning Responsibilities t</w:t>
      </w:r>
      <w:r w:rsidRPr="00327362">
        <w:rPr>
          <w:u w:val="single"/>
        </w:rPr>
        <w:t>o be completed the night of the event</w:t>
      </w:r>
      <w:r>
        <w:rPr>
          <w:u w:val="single"/>
        </w:rPr>
        <w:t xml:space="preserve"> for all rented venue spaces</w:t>
      </w:r>
      <w:r w:rsidRPr="00327362">
        <w:rPr>
          <w:u w:val="single"/>
        </w:rPr>
        <w:t>:</w:t>
      </w:r>
    </w:p>
    <w:p w14:paraId="2BDD53DB" w14:textId="77777777" w:rsidR="00832AD0" w:rsidRDefault="00832AD0" w:rsidP="00832AD0">
      <w:pPr>
        <w:pStyle w:val="ListParagraph"/>
        <w:numPr>
          <w:ilvl w:val="0"/>
          <w:numId w:val="9"/>
        </w:numPr>
        <w:rPr>
          <w:rFonts w:asciiTheme="minorHAnsi" w:hAnsiTheme="minorHAnsi"/>
          <w:sz w:val="18"/>
          <w:szCs w:val="18"/>
        </w:rPr>
      </w:pPr>
      <w:r w:rsidRPr="002F086F">
        <w:rPr>
          <w:rFonts w:asciiTheme="minorHAnsi" w:hAnsiTheme="minorHAnsi"/>
          <w:sz w:val="18"/>
          <w:szCs w:val="18"/>
        </w:rPr>
        <w:t>All food</w:t>
      </w:r>
      <w:r>
        <w:rPr>
          <w:rFonts w:asciiTheme="minorHAnsi" w:hAnsiTheme="minorHAnsi"/>
          <w:sz w:val="18"/>
          <w:szCs w:val="18"/>
        </w:rPr>
        <w:t xml:space="preserve"> and alcohol</w:t>
      </w:r>
      <w:r w:rsidRPr="002F086F">
        <w:rPr>
          <w:rFonts w:asciiTheme="minorHAnsi" w:hAnsiTheme="minorHAnsi"/>
          <w:sz w:val="18"/>
          <w:szCs w:val="18"/>
        </w:rPr>
        <w:t xml:space="preserve"> is out of the building(s).</w:t>
      </w:r>
    </w:p>
    <w:p w14:paraId="64E6B061" w14:textId="77777777" w:rsidR="00832AD0" w:rsidRPr="002F086F" w:rsidRDefault="00832AD0" w:rsidP="00832AD0">
      <w:pPr>
        <w:pStyle w:val="ListParagraph"/>
        <w:numPr>
          <w:ilvl w:val="0"/>
          <w:numId w:val="9"/>
        </w:numPr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All décor and other supplies are removed.</w:t>
      </w:r>
    </w:p>
    <w:p w14:paraId="01095F72" w14:textId="77777777" w:rsidR="00832AD0" w:rsidRPr="002F086F" w:rsidRDefault="00832AD0" w:rsidP="00832AD0">
      <w:pPr>
        <w:pStyle w:val="ListParagraph"/>
        <w:numPr>
          <w:ilvl w:val="0"/>
          <w:numId w:val="9"/>
        </w:numPr>
        <w:rPr>
          <w:rFonts w:asciiTheme="minorHAnsi" w:hAnsiTheme="minorHAnsi"/>
          <w:sz w:val="18"/>
          <w:szCs w:val="18"/>
        </w:rPr>
      </w:pPr>
      <w:r w:rsidRPr="002F086F">
        <w:rPr>
          <w:rFonts w:asciiTheme="minorHAnsi" w:hAnsiTheme="minorHAnsi"/>
          <w:sz w:val="18"/>
          <w:szCs w:val="18"/>
        </w:rPr>
        <w:t>All trash is out of the building and placed in the dumpster *Boxes are broken down to conserve space in dumpster (lighted area located in East parking lot).</w:t>
      </w:r>
    </w:p>
    <w:p w14:paraId="5F9F4299" w14:textId="77777777" w:rsidR="00832AD0" w:rsidRPr="002F086F" w:rsidRDefault="00832AD0" w:rsidP="00832AD0">
      <w:pPr>
        <w:pStyle w:val="ListParagraph"/>
        <w:numPr>
          <w:ilvl w:val="0"/>
          <w:numId w:val="9"/>
        </w:numPr>
        <w:rPr>
          <w:rFonts w:asciiTheme="minorHAnsi" w:hAnsiTheme="minorHAnsi"/>
          <w:sz w:val="18"/>
          <w:szCs w:val="18"/>
        </w:rPr>
      </w:pPr>
      <w:r w:rsidRPr="002F086F">
        <w:rPr>
          <w:rFonts w:asciiTheme="minorHAnsi" w:hAnsiTheme="minorHAnsi"/>
          <w:sz w:val="18"/>
          <w:szCs w:val="18"/>
        </w:rPr>
        <w:t>No grease or food may be poured down the sinks or the outside drains.</w:t>
      </w:r>
    </w:p>
    <w:p w14:paraId="7BCACB89" w14:textId="77777777" w:rsidR="00832AD0" w:rsidRPr="002F086F" w:rsidRDefault="00832AD0" w:rsidP="00832AD0">
      <w:pPr>
        <w:pStyle w:val="ListParagraph"/>
        <w:numPr>
          <w:ilvl w:val="0"/>
          <w:numId w:val="9"/>
        </w:numPr>
        <w:rPr>
          <w:rFonts w:asciiTheme="minorHAnsi" w:hAnsiTheme="minorHAnsi"/>
          <w:sz w:val="18"/>
          <w:szCs w:val="18"/>
        </w:rPr>
      </w:pPr>
      <w:r w:rsidRPr="002F086F">
        <w:rPr>
          <w:rFonts w:asciiTheme="minorHAnsi" w:hAnsiTheme="minorHAnsi"/>
          <w:sz w:val="18"/>
          <w:szCs w:val="18"/>
        </w:rPr>
        <w:t>Floors are swept and mopped.</w:t>
      </w:r>
    </w:p>
    <w:p w14:paraId="2DEF37EA" w14:textId="77777777" w:rsidR="00832AD0" w:rsidRPr="002F086F" w:rsidRDefault="00832AD0" w:rsidP="00832AD0">
      <w:pPr>
        <w:pStyle w:val="ListParagraph"/>
        <w:numPr>
          <w:ilvl w:val="0"/>
          <w:numId w:val="9"/>
        </w:numPr>
        <w:rPr>
          <w:rFonts w:asciiTheme="minorHAnsi" w:hAnsiTheme="minorHAnsi"/>
          <w:sz w:val="18"/>
          <w:szCs w:val="18"/>
        </w:rPr>
      </w:pPr>
      <w:r w:rsidRPr="002F086F">
        <w:rPr>
          <w:rFonts w:asciiTheme="minorHAnsi" w:hAnsiTheme="minorHAnsi"/>
          <w:sz w:val="18"/>
          <w:szCs w:val="18"/>
        </w:rPr>
        <w:t>Rented chairs and tables are folded and stacked; ready for vendor pickup.</w:t>
      </w:r>
    </w:p>
    <w:p w14:paraId="4D40CA46" w14:textId="77777777" w:rsidR="00832AD0" w:rsidRPr="002F086F" w:rsidRDefault="00832AD0" w:rsidP="00832AD0">
      <w:pPr>
        <w:pStyle w:val="ListParagraph"/>
        <w:numPr>
          <w:ilvl w:val="0"/>
          <w:numId w:val="9"/>
        </w:numPr>
        <w:rPr>
          <w:rFonts w:asciiTheme="minorHAnsi" w:hAnsiTheme="minorHAnsi"/>
          <w:sz w:val="18"/>
          <w:szCs w:val="18"/>
        </w:rPr>
      </w:pPr>
      <w:r w:rsidRPr="002F086F">
        <w:rPr>
          <w:rFonts w:asciiTheme="minorHAnsi" w:hAnsiTheme="minorHAnsi"/>
          <w:sz w:val="18"/>
          <w:szCs w:val="18"/>
        </w:rPr>
        <w:t>Rented linens are placed together or in a bag; ready for vendor pickup.</w:t>
      </w:r>
    </w:p>
    <w:p w14:paraId="499CB718" w14:textId="77777777" w:rsidR="00832AD0" w:rsidRPr="002F086F" w:rsidRDefault="00832AD0" w:rsidP="00832AD0">
      <w:pPr>
        <w:pStyle w:val="ListParagraph"/>
        <w:numPr>
          <w:ilvl w:val="0"/>
          <w:numId w:val="9"/>
        </w:numPr>
        <w:rPr>
          <w:rFonts w:asciiTheme="minorHAnsi" w:hAnsiTheme="minorHAnsi"/>
          <w:sz w:val="18"/>
          <w:szCs w:val="18"/>
        </w:rPr>
      </w:pPr>
      <w:r w:rsidRPr="002F086F">
        <w:rPr>
          <w:rFonts w:asciiTheme="minorHAnsi" w:hAnsiTheme="minorHAnsi"/>
          <w:sz w:val="18"/>
          <w:szCs w:val="18"/>
        </w:rPr>
        <w:t>The kitchen/caterer’s room is clean and empty.</w:t>
      </w:r>
    </w:p>
    <w:p w14:paraId="1C29017E" w14:textId="77777777" w:rsidR="00832AD0" w:rsidRPr="002F086F" w:rsidRDefault="00832AD0" w:rsidP="00832AD0">
      <w:pPr>
        <w:pStyle w:val="ListParagraph"/>
        <w:numPr>
          <w:ilvl w:val="0"/>
          <w:numId w:val="9"/>
        </w:numPr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Any Bryn Du</w:t>
      </w:r>
      <w:r w:rsidRPr="002F086F">
        <w:rPr>
          <w:rFonts w:asciiTheme="minorHAnsi" w:hAnsiTheme="minorHAnsi"/>
          <w:sz w:val="18"/>
          <w:szCs w:val="18"/>
        </w:rPr>
        <w:t xml:space="preserve"> furniture</w:t>
      </w:r>
      <w:r>
        <w:rPr>
          <w:rFonts w:asciiTheme="minorHAnsi" w:hAnsiTheme="minorHAnsi"/>
          <w:sz w:val="18"/>
          <w:szCs w:val="18"/>
        </w:rPr>
        <w:t xml:space="preserve"> or marketing materials are back in their</w:t>
      </w:r>
      <w:r w:rsidRPr="002F086F">
        <w:rPr>
          <w:rFonts w:asciiTheme="minorHAnsi" w:hAnsiTheme="minorHAnsi"/>
          <w:sz w:val="18"/>
          <w:szCs w:val="18"/>
        </w:rPr>
        <w:t xml:space="preserve"> original position</w:t>
      </w:r>
      <w:r>
        <w:rPr>
          <w:rFonts w:asciiTheme="minorHAnsi" w:hAnsiTheme="minorHAnsi"/>
          <w:sz w:val="18"/>
          <w:szCs w:val="18"/>
        </w:rPr>
        <w:t>s</w:t>
      </w:r>
      <w:r w:rsidRPr="002F086F">
        <w:rPr>
          <w:rFonts w:asciiTheme="minorHAnsi" w:hAnsiTheme="minorHAnsi"/>
          <w:sz w:val="18"/>
          <w:szCs w:val="18"/>
        </w:rPr>
        <w:t>.</w:t>
      </w:r>
    </w:p>
    <w:p w14:paraId="6C2AF638" w14:textId="77777777" w:rsidR="00832AD0" w:rsidRPr="002F086F" w:rsidRDefault="00832AD0" w:rsidP="00832AD0">
      <w:pPr>
        <w:rPr>
          <w:sz w:val="18"/>
          <w:szCs w:val="18"/>
        </w:rPr>
      </w:pPr>
    </w:p>
    <w:p w14:paraId="4734AC11" w14:textId="77777777" w:rsidR="00832AD0" w:rsidRPr="00327362" w:rsidRDefault="00832AD0" w:rsidP="00832AD0">
      <w:pPr>
        <w:rPr>
          <w:u w:val="single"/>
        </w:rPr>
      </w:pPr>
      <w:r>
        <w:rPr>
          <w:u w:val="single"/>
        </w:rPr>
        <w:t xml:space="preserve"> I</w:t>
      </w:r>
      <w:r w:rsidRPr="00327362">
        <w:rPr>
          <w:u w:val="single"/>
        </w:rPr>
        <w:t>f prearranged</w:t>
      </w:r>
      <w:r>
        <w:rPr>
          <w:u w:val="single"/>
        </w:rPr>
        <w:t xml:space="preserve"> with management for the following morning (Field House only)</w:t>
      </w:r>
      <w:r w:rsidRPr="00327362">
        <w:rPr>
          <w:u w:val="single"/>
        </w:rPr>
        <w:t>:</w:t>
      </w:r>
    </w:p>
    <w:p w14:paraId="4AB9ED67" w14:textId="77777777" w:rsidR="00832AD0" w:rsidRDefault="00832AD0" w:rsidP="00832AD0">
      <w:pPr>
        <w:pStyle w:val="ListParagraph"/>
        <w:numPr>
          <w:ilvl w:val="0"/>
          <w:numId w:val="10"/>
        </w:numPr>
        <w:rPr>
          <w:rFonts w:asciiTheme="minorHAnsi" w:hAnsiTheme="minorHAnsi"/>
          <w:sz w:val="18"/>
          <w:szCs w:val="18"/>
        </w:rPr>
      </w:pPr>
      <w:r w:rsidRPr="002F086F">
        <w:rPr>
          <w:rFonts w:asciiTheme="minorHAnsi" w:hAnsiTheme="minorHAnsi"/>
          <w:sz w:val="18"/>
          <w:szCs w:val="18"/>
        </w:rPr>
        <w:t>Décor and other supplies are removed and picked up by noon.</w:t>
      </w:r>
    </w:p>
    <w:p w14:paraId="59D57177" w14:textId="77777777" w:rsidR="00832AD0" w:rsidRDefault="00832AD0" w:rsidP="00832AD0">
      <w:pPr>
        <w:ind w:left="360"/>
        <w:rPr>
          <w:sz w:val="18"/>
          <w:szCs w:val="18"/>
        </w:rPr>
      </w:pPr>
    </w:p>
    <w:p w14:paraId="6C6ED565" w14:textId="77777777" w:rsidR="00832AD0" w:rsidRDefault="00832AD0" w:rsidP="00832AD0">
      <w:pPr>
        <w:ind w:left="360"/>
        <w:rPr>
          <w:sz w:val="18"/>
          <w:szCs w:val="18"/>
        </w:rPr>
      </w:pPr>
      <w:r w:rsidRPr="00116006">
        <w:rPr>
          <w:sz w:val="18"/>
          <w:szCs w:val="18"/>
        </w:rPr>
        <w:t>Rented venue spaces should be in the same or better condition than arrival.</w:t>
      </w:r>
    </w:p>
    <w:p w14:paraId="72FD647F" w14:textId="77777777" w:rsidR="00AE67D8" w:rsidRDefault="00AE67D8" w:rsidP="00832AD0">
      <w:pPr>
        <w:ind w:left="360"/>
      </w:pPr>
    </w:p>
    <w:p w14:paraId="7E05500C" w14:textId="77777777" w:rsidR="002709A2" w:rsidRPr="00E40408" w:rsidRDefault="00AE67D8" w:rsidP="00E40408">
      <w:pPr>
        <w:pStyle w:val="NoSpacing"/>
        <w:spacing w:line="192" w:lineRule="auto"/>
        <w:rPr>
          <w:color w:val="000000" w:themeColor="text1"/>
          <w:sz w:val="6"/>
        </w:rPr>
      </w:pPr>
      <w:r w:rsidRPr="004251DB">
        <w:rPr>
          <w:rFonts w:ascii="Book Antiqua" w:hAnsi="Book Antiqua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75E7AC" wp14:editId="714579DD">
                <wp:simplePos x="0" y="0"/>
                <wp:positionH relativeFrom="column">
                  <wp:posOffset>1095375</wp:posOffset>
                </wp:positionH>
                <wp:positionV relativeFrom="paragraph">
                  <wp:posOffset>3717290</wp:posOffset>
                </wp:positionV>
                <wp:extent cx="4080510" cy="833120"/>
                <wp:effectExtent l="0" t="0" r="15240" b="2413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0510" cy="8331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AEBA4" w14:textId="77777777" w:rsidR="008A51AA" w:rsidRPr="00DD0437" w:rsidRDefault="008A51AA" w:rsidP="008A51AA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DD043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537 Jones Road, Granville, OH 43023</w:t>
                            </w:r>
                          </w:p>
                          <w:p w14:paraId="0C2ECD3F" w14:textId="77777777" w:rsidR="008A51AA" w:rsidRPr="00DD0437" w:rsidRDefault="008A51AA" w:rsidP="008A51AA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DD043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(740) 587-7053 * Fax (740) 587-2888</w:t>
                            </w:r>
                          </w:p>
                          <w:p w14:paraId="7A84951E" w14:textId="294B7B4C" w:rsidR="008A51AA" w:rsidRDefault="003352C7" w:rsidP="008A51AA">
                            <w:pPr>
                              <w:jc w:val="center"/>
                            </w:pPr>
                            <w:hyperlink r:id="rId78" w:history="1">
                              <w:r w:rsidR="008A51AA" w:rsidRPr="00E84D1D">
                                <w:rPr>
                                  <w:rStyle w:val="Hyperlink"/>
                                  <w:rFonts w:cs="Times New Roman"/>
                                  <w:color w:val="auto"/>
                                  <w:sz w:val="24"/>
                                  <w:szCs w:val="24"/>
                                </w:rPr>
                                <w:t>info@bryndu.com</w:t>
                              </w:r>
                            </w:hyperlink>
                            <w:r w:rsidR="008A51AA" w:rsidRPr="00E84D1D">
                              <w:rPr>
                                <w:rFonts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* </w:t>
                            </w:r>
                            <w:hyperlink r:id="rId79" w:history="1">
                              <w:r w:rsidR="008A51AA" w:rsidRPr="00E84D1D">
                                <w:rPr>
                                  <w:rStyle w:val="Hyperlink"/>
                                  <w:rFonts w:cs="Times New Roman"/>
                                  <w:color w:val="auto"/>
                                  <w:sz w:val="24"/>
                                  <w:szCs w:val="24"/>
                                </w:rPr>
                                <w:t>www.bryndu.com</w:t>
                              </w:r>
                            </w:hyperlink>
                            <w:r w:rsidR="008A51AA">
                              <w:rPr>
                                <w:rStyle w:val="Hyperlink"/>
                                <w:rFonts w:ascii="Book Antiqua" w:hAnsi="Book Antiqua" w:cs="Times New Roman"/>
                                <w:sz w:val="24"/>
                                <w:szCs w:val="24"/>
                              </w:rPr>
                              <w:br/>
                            </w:r>
                            <w:hyperlink r:id="rId80" w:history="1">
                              <w:r w:rsidR="008A51AA" w:rsidRPr="00296AEF">
                                <w:rPr>
                                  <w:rStyle w:val="Hyperlink"/>
                                </w:rPr>
                                <w:t>Event Resources</w:t>
                              </w:r>
                            </w:hyperlink>
                            <w:r w:rsidR="008A51AA">
                              <w:t xml:space="preserve"> 2018.doc {</w:t>
                            </w:r>
                            <w:r w:rsidR="008A51AA">
                              <w:fldChar w:fldCharType="begin"/>
                            </w:r>
                            <w:r w:rsidR="008A51AA">
                              <w:instrText xml:space="preserve"> DATE \@ "yyyy-MM-dd" </w:instrText>
                            </w:r>
                            <w:r w:rsidR="008A51AA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2026-06-23</w:t>
                            </w:r>
                            <w:r w:rsidR="008A51AA">
                              <w:fldChar w:fldCharType="end"/>
                            </w:r>
                            <w:r w:rsidR="008A51AA">
                              <w:t>}</w:t>
                            </w:r>
                          </w:p>
                          <w:p w14:paraId="4B5998AF" w14:textId="77777777" w:rsidR="008A51AA" w:rsidRPr="00202FCB" w:rsidRDefault="008A51AA" w:rsidP="008A51AA">
                            <w:pPr>
                              <w:jc w:val="center"/>
                              <w:rPr>
                                <w:rFonts w:ascii="Book Antiqua" w:hAnsi="Book Antiqua" w:cs="Times New Roman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5E7AC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86.25pt;margin-top:292.7pt;width:321.3pt;height:6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" fillcolor="white [3201]" strokecolor="black [3200]" strokeweight="1pt">
                <v:textbox>
                  <w:txbxContent>
                    <w:p w14:paraId="43FAEBA4" w14:textId="77777777" w:rsidR="008A51AA" w:rsidRPr="00DD0437" w:rsidRDefault="008A51AA" w:rsidP="008A51AA">
                      <w:pPr>
                        <w:spacing w:after="0"/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DD0437">
                        <w:rPr>
                          <w:rFonts w:cs="Times New Roman"/>
                          <w:sz w:val="24"/>
                          <w:szCs w:val="24"/>
                        </w:rPr>
                        <w:t>537 Jones Road, Granville, OH 43023</w:t>
                      </w:r>
                    </w:p>
                    <w:p w14:paraId="0C2ECD3F" w14:textId="77777777" w:rsidR="008A51AA" w:rsidRPr="00DD0437" w:rsidRDefault="008A51AA" w:rsidP="008A51AA">
                      <w:pPr>
                        <w:spacing w:after="0"/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DD0437">
                        <w:rPr>
                          <w:rFonts w:cs="Times New Roman"/>
                          <w:sz w:val="24"/>
                          <w:szCs w:val="24"/>
                        </w:rPr>
                        <w:t>(740) 587-7053 * Fax (740) 587-2888</w:t>
                      </w:r>
                    </w:p>
                    <w:p w14:paraId="7A84951E" w14:textId="294B7B4C" w:rsidR="008A51AA" w:rsidRDefault="003352C7" w:rsidP="008A51AA">
                      <w:pPr>
                        <w:jc w:val="center"/>
                      </w:pPr>
                      <w:hyperlink r:id="rId81" w:history="1">
                        <w:r w:rsidR="008A51AA" w:rsidRPr="00E84D1D">
                          <w:rPr>
                            <w:rStyle w:val="Hyperlink"/>
                            <w:rFonts w:cs="Times New Roman"/>
                            <w:color w:val="auto"/>
                            <w:sz w:val="24"/>
                            <w:szCs w:val="24"/>
                          </w:rPr>
                          <w:t>info@bryndu.com</w:t>
                        </w:r>
                      </w:hyperlink>
                      <w:r w:rsidR="008A51AA" w:rsidRPr="00E84D1D">
                        <w:rPr>
                          <w:rFonts w:cs="Times New Roman"/>
                          <w:color w:val="auto"/>
                          <w:sz w:val="24"/>
                          <w:szCs w:val="24"/>
                        </w:rPr>
                        <w:t xml:space="preserve"> * </w:t>
                      </w:r>
                      <w:hyperlink r:id="rId82" w:history="1">
                        <w:r w:rsidR="008A51AA" w:rsidRPr="00E84D1D">
                          <w:rPr>
                            <w:rStyle w:val="Hyperlink"/>
                            <w:rFonts w:cs="Times New Roman"/>
                            <w:color w:val="auto"/>
                            <w:sz w:val="24"/>
                            <w:szCs w:val="24"/>
                          </w:rPr>
                          <w:t>www.bryndu.com</w:t>
                        </w:r>
                      </w:hyperlink>
                      <w:r w:rsidR="008A51AA">
                        <w:rPr>
                          <w:rStyle w:val="Hyperlink"/>
                          <w:rFonts w:ascii="Book Antiqua" w:hAnsi="Book Antiqua" w:cs="Times New Roman"/>
                          <w:sz w:val="24"/>
                          <w:szCs w:val="24"/>
                        </w:rPr>
                        <w:br/>
                      </w:r>
                      <w:hyperlink r:id="rId83" w:history="1">
                        <w:r w:rsidR="008A51AA" w:rsidRPr="00296AEF">
                          <w:rPr>
                            <w:rStyle w:val="Hyperlink"/>
                          </w:rPr>
                          <w:t>Event Resources</w:t>
                        </w:r>
                      </w:hyperlink>
                      <w:r w:rsidR="008A51AA">
                        <w:t xml:space="preserve"> 2018.doc {</w:t>
                      </w:r>
                      <w:r w:rsidR="008A51AA">
                        <w:fldChar w:fldCharType="begin"/>
                      </w:r>
                      <w:r w:rsidR="008A51AA">
                        <w:instrText xml:space="preserve"> DATE \@ "yyyy-MM-dd" </w:instrText>
                      </w:r>
                      <w:r w:rsidR="008A51AA">
                        <w:fldChar w:fldCharType="separate"/>
                      </w:r>
                      <w:r>
                        <w:rPr>
                          <w:noProof/>
                        </w:rPr>
                        <w:t>2026-06-23</w:t>
                      </w:r>
                      <w:r w:rsidR="008A51AA">
                        <w:fldChar w:fldCharType="end"/>
                      </w:r>
                      <w:r w:rsidR="008A51AA">
                        <w:t>}</w:t>
                      </w:r>
                    </w:p>
                    <w:p w14:paraId="4B5998AF" w14:textId="77777777" w:rsidR="008A51AA" w:rsidRPr="00202FCB" w:rsidRDefault="008A51AA" w:rsidP="008A51AA">
                      <w:pPr>
                        <w:jc w:val="center"/>
                        <w:rPr>
                          <w:rFonts w:ascii="Book Antiqua" w:hAnsi="Book Antiqua" w:cs="Times New Roman"/>
                          <w:color w:val="0000FF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04DF">
        <w:rPr>
          <w:noProof/>
          <w:lang w:eastAsia="en-US"/>
        </w:rPr>
        <w:drawing>
          <wp:anchor distT="0" distB="0" distL="114300" distR="114300" simplePos="0" relativeHeight="251666432" behindDoc="0" locked="0" layoutInCell="1" allowOverlap="1" wp14:anchorId="1160FEF6" wp14:editId="5121D797">
            <wp:simplePos x="0" y="0"/>
            <wp:positionH relativeFrom="column">
              <wp:posOffset>1951990</wp:posOffset>
            </wp:positionH>
            <wp:positionV relativeFrom="paragraph">
              <wp:posOffset>1678940</wp:posOffset>
            </wp:positionV>
            <wp:extent cx="2502535" cy="1351280"/>
            <wp:effectExtent l="0" t="0" r="0" b="1270"/>
            <wp:wrapNone/>
            <wp:docPr id="9" name="Picture 9" descr="P:\logo &amp; headers\Bryn Du Logo 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logo &amp; headers\Bryn Du Logo Text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09A2" w:rsidRPr="00E40408" w:rsidSect="00832AD0">
      <w:headerReference w:type="even" r:id="rId85"/>
      <w:headerReference w:type="default" r:id="rId86"/>
      <w:footerReference w:type="default" r:id="rId87"/>
      <w:headerReference w:type="first" r:id="rId88"/>
      <w:pgSz w:w="12240" w:h="15840" w:code="1"/>
      <w:pgMar w:top="720" w:right="864" w:bottom="720" w:left="1296" w:header="36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B804E3" w14:textId="77777777" w:rsidR="008134D8" w:rsidRDefault="008134D8" w:rsidP="009966C9">
      <w:pPr>
        <w:spacing w:after="0" w:line="240" w:lineRule="auto"/>
      </w:pPr>
      <w:r>
        <w:separator/>
      </w:r>
    </w:p>
  </w:endnote>
  <w:endnote w:type="continuationSeparator" w:id="0">
    <w:p w14:paraId="4E521C3F" w14:textId="77777777" w:rsidR="008134D8" w:rsidRDefault="008134D8" w:rsidP="00996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GSoeiPresenceEB">
    <w:altName w:val="Times New Roman"/>
    <w:charset w:val="00"/>
    <w:family w:val="roman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GｺﾞｼｯｸM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60B7C" w14:textId="77777777" w:rsidR="00496F50" w:rsidRDefault="00496F50">
    <w:pPr>
      <w:pStyle w:val="Footer"/>
      <w:jc w:val="right"/>
    </w:pPr>
    <w:r>
      <w:rPr>
        <w:color w:val="99CB38" w:themeColor="accent1"/>
      </w:rPr>
      <w:t xml:space="preserve">pg. </w:t>
    </w:r>
    <w:r>
      <w:rPr>
        <w:color w:val="99CB38" w:themeColor="accent1"/>
      </w:rPr>
      <w:fldChar w:fldCharType="begin"/>
    </w:r>
    <w:r>
      <w:rPr>
        <w:color w:val="99CB38" w:themeColor="accent1"/>
      </w:rPr>
      <w:instrText xml:space="preserve"> PAGE  \* Arabic </w:instrText>
    </w:r>
    <w:r>
      <w:rPr>
        <w:color w:val="99CB38" w:themeColor="accent1"/>
      </w:rPr>
      <w:fldChar w:fldCharType="separate"/>
    </w:r>
    <w:r w:rsidR="00C03B2A">
      <w:rPr>
        <w:noProof/>
        <w:color w:val="99CB38" w:themeColor="accent1"/>
      </w:rPr>
      <w:t>9</w:t>
    </w:r>
    <w:r>
      <w:rPr>
        <w:color w:val="99CB38" w:themeColor="accent1"/>
      </w:rPr>
      <w:fldChar w:fldCharType="end"/>
    </w:r>
  </w:p>
  <w:p w14:paraId="2D1384F7" w14:textId="77777777" w:rsidR="00496F50" w:rsidRDefault="00496F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EBD760" w14:textId="77777777" w:rsidR="008134D8" w:rsidRDefault="008134D8" w:rsidP="009966C9">
      <w:pPr>
        <w:spacing w:after="0" w:line="240" w:lineRule="auto"/>
      </w:pPr>
      <w:r>
        <w:separator/>
      </w:r>
    </w:p>
  </w:footnote>
  <w:footnote w:type="continuationSeparator" w:id="0">
    <w:p w14:paraId="43AE06BB" w14:textId="77777777" w:rsidR="008134D8" w:rsidRDefault="008134D8" w:rsidP="00996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4EB7E" w14:textId="77777777" w:rsidR="002A3647" w:rsidRDefault="002A3647">
    <w:pPr>
      <w:pStyle w:val="Header"/>
    </w:pPr>
    <w:r>
      <w:rPr>
        <w:noProof/>
        <w:lang w:eastAsia="en-US"/>
      </w:rPr>
      <w:drawing>
        <wp:inline distT="0" distB="0" distL="0" distR="0" wp14:anchorId="51FEBAB6" wp14:editId="344DB165">
          <wp:extent cx="3582955" cy="2287809"/>
          <wp:effectExtent l="0" t="0" r="0" b="0"/>
          <wp:docPr id="13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3763344" cy="2402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3DF31C" w14:textId="77777777" w:rsidR="00E62918" w:rsidRDefault="00605FA7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719680" behindDoc="0" locked="0" layoutInCell="1" allowOverlap="1" wp14:anchorId="239B469C" wp14:editId="16F09D20">
              <wp:simplePos x="0" y="0"/>
              <wp:positionH relativeFrom="page">
                <wp:align>right</wp:align>
              </wp:positionH>
              <wp:positionV relativeFrom="page">
                <wp:align>center</wp:align>
              </wp:positionV>
              <wp:extent cx="10058400" cy="7772400"/>
              <wp:effectExtent l="0" t="0" r="0" b="0"/>
              <wp:wrapNone/>
              <wp:docPr id="4" name="Group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8400" cy="7772400"/>
                        <a:chOff x="0" y="0"/>
                        <a:chExt cx="10058400" cy="7772400"/>
                      </a:xfrm>
                    </wpg:grpSpPr>
                    <wpg:grpSp>
                      <wpg:cNvPr id="51" name="Group 51"/>
                      <wpg:cNvGrpSpPr/>
                      <wpg:grpSpPr>
                        <a:xfrm>
                          <a:off x="228600" y="1295400"/>
                          <a:ext cx="254609" cy="5261610"/>
                          <a:chOff x="0" y="0"/>
                          <a:chExt cx="254635" cy="5262274"/>
                        </a:xfrm>
                      </wpg:grpSpPr>
                      <wps:wsp>
                        <wps:cNvPr id="52" name="Straight Connector 52"/>
                        <wps:cNvCnPr/>
                        <wps:spPr>
                          <a:xfrm>
                            <a:off x="139137" y="198763"/>
                            <a:ext cx="0" cy="506351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53" name="Graphic 56"/>
                        <wpg:cNvGrpSpPr/>
                        <wpg:grpSpPr>
                          <a:xfrm>
                            <a:off x="0" y="0"/>
                            <a:ext cx="254635" cy="221615"/>
                            <a:chOff x="18550" y="-7144"/>
                            <a:chExt cx="6973276" cy="6085523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54" name="Freeform: Shape 101"/>
                          <wps:cNvSpPr/>
                          <wps:spPr>
                            <a:xfrm>
                              <a:off x="18550" y="-7144"/>
                              <a:ext cx="4486277" cy="3867150"/>
                            </a:xfrm>
                            <a:custGeom>
                              <a:avLst/>
                              <a:gdLst>
                                <a:gd name="connsiteX0" fmla="*/ 2246471 w 4486275"/>
                                <a:gd name="connsiteY0" fmla="*/ 3864769 h 3867150"/>
                                <a:gd name="connsiteX1" fmla="*/ 7144 w 4486275"/>
                                <a:gd name="connsiteY1" fmla="*/ 1935956 h 3867150"/>
                                <a:gd name="connsiteX2" fmla="*/ 7144 w 4486275"/>
                                <a:gd name="connsiteY2" fmla="*/ 7144 h 3867150"/>
                                <a:gd name="connsiteX3" fmla="*/ 2246471 w 4486275"/>
                                <a:gd name="connsiteY3" fmla="*/ 7144 h 3867150"/>
                                <a:gd name="connsiteX4" fmla="*/ 4485799 w 4486275"/>
                                <a:gd name="connsiteY4" fmla="*/ 1935956 h 3867150"/>
                                <a:gd name="connsiteX5" fmla="*/ 4485799 w 4486275"/>
                                <a:gd name="connsiteY5" fmla="*/ 3864769 h 3867150"/>
                                <a:gd name="connsiteX6" fmla="*/ 2246471 w 4486275"/>
                                <a:gd name="connsiteY6" fmla="*/ 3864769 h 3867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486275" h="3867150">
                                  <a:moveTo>
                                    <a:pt x="2246471" y="3864769"/>
                                  </a:moveTo>
                                  <a:cubicBezTo>
                                    <a:pt x="1009174" y="3864769"/>
                                    <a:pt x="7144" y="3000851"/>
                                    <a:pt x="7144" y="1935956"/>
                                  </a:cubicBezTo>
                                  <a:lnTo>
                                    <a:pt x="7144" y="7144"/>
                                  </a:lnTo>
                                  <a:lnTo>
                                    <a:pt x="2246471" y="7144"/>
                                  </a:lnTo>
                                  <a:cubicBezTo>
                                    <a:pt x="3482816" y="7144"/>
                                    <a:pt x="4485799" y="871061"/>
                                    <a:pt x="4485799" y="1935956"/>
                                  </a:cubicBezTo>
                                  <a:lnTo>
                                    <a:pt x="4485799" y="3864769"/>
                                  </a:lnTo>
                                  <a:lnTo>
                                    <a:pt x="2246471" y="3864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3399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Freeform: Shape 102"/>
                          <wps:cNvSpPr/>
                          <wps:spPr>
                            <a:xfrm>
                              <a:off x="4620101" y="1813084"/>
                              <a:ext cx="2371725" cy="2047875"/>
                            </a:xfrm>
                            <a:custGeom>
                              <a:avLst/>
                              <a:gdLst>
                                <a:gd name="connsiteX0" fmla="*/ 1189197 w 2371725"/>
                                <a:gd name="connsiteY0" fmla="*/ 2044541 h 2047875"/>
                                <a:gd name="connsiteX1" fmla="*/ 2371249 w 2371725"/>
                                <a:gd name="connsiteY1" fmla="*/ 1025366 h 2047875"/>
                                <a:gd name="connsiteX2" fmla="*/ 2371249 w 2371725"/>
                                <a:gd name="connsiteY2" fmla="*/ 7144 h 2047875"/>
                                <a:gd name="connsiteX3" fmla="*/ 1189197 w 2371725"/>
                                <a:gd name="connsiteY3" fmla="*/ 7144 h 2047875"/>
                                <a:gd name="connsiteX4" fmla="*/ 7144 w 2371725"/>
                                <a:gd name="connsiteY4" fmla="*/ 1025366 h 2047875"/>
                                <a:gd name="connsiteX5" fmla="*/ 7144 w 2371725"/>
                                <a:gd name="connsiteY5" fmla="*/ 2044541 h 2047875"/>
                                <a:gd name="connsiteX6" fmla="*/ 1189197 w 2371725"/>
                                <a:gd name="connsiteY6" fmla="*/ 2044541 h 20478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371725" h="2047875">
                                  <a:moveTo>
                                    <a:pt x="1189197" y="2044541"/>
                                  </a:moveTo>
                                  <a:cubicBezTo>
                                    <a:pt x="1842611" y="2044541"/>
                                    <a:pt x="2371249" y="1588294"/>
                                    <a:pt x="2371249" y="1025366"/>
                                  </a:cubicBezTo>
                                  <a:lnTo>
                                    <a:pt x="2371249" y="7144"/>
                                  </a:lnTo>
                                  <a:lnTo>
                                    <a:pt x="1189197" y="7144"/>
                                  </a:lnTo>
                                  <a:cubicBezTo>
                                    <a:pt x="535781" y="7144"/>
                                    <a:pt x="7144" y="463391"/>
                                    <a:pt x="7144" y="1025366"/>
                                  </a:cubicBezTo>
                                  <a:lnTo>
                                    <a:pt x="7144" y="2044541"/>
                                  </a:lnTo>
                                  <a:lnTo>
                                    <a:pt x="1189197" y="204454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Freeform: Shape 103"/>
                          <wps:cNvSpPr/>
                          <wps:spPr>
                            <a:xfrm>
                              <a:off x="2140778" y="4030491"/>
                              <a:ext cx="2366475" cy="2047888"/>
                            </a:xfrm>
                            <a:custGeom>
                              <a:avLst/>
                              <a:gdLst>
                                <a:gd name="connsiteX0" fmla="*/ 1189196 w 2371725"/>
                                <a:gd name="connsiteY0" fmla="*/ 2044541 h 2047875"/>
                                <a:gd name="connsiteX1" fmla="*/ 2371249 w 2371725"/>
                                <a:gd name="connsiteY1" fmla="*/ 1026319 h 2047875"/>
                                <a:gd name="connsiteX2" fmla="*/ 2371249 w 2371725"/>
                                <a:gd name="connsiteY2" fmla="*/ 7144 h 2047875"/>
                                <a:gd name="connsiteX3" fmla="*/ 1189196 w 2371725"/>
                                <a:gd name="connsiteY3" fmla="*/ 7144 h 2047875"/>
                                <a:gd name="connsiteX4" fmla="*/ 7144 w 2371725"/>
                                <a:gd name="connsiteY4" fmla="*/ 1025366 h 2047875"/>
                                <a:gd name="connsiteX5" fmla="*/ 7144 w 2371725"/>
                                <a:gd name="connsiteY5" fmla="*/ 2043589 h 2047875"/>
                                <a:gd name="connsiteX6" fmla="*/ 1189196 w 2371725"/>
                                <a:gd name="connsiteY6" fmla="*/ 2043589 h 20478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371725" h="2047875">
                                  <a:moveTo>
                                    <a:pt x="1189196" y="2044541"/>
                                  </a:moveTo>
                                  <a:cubicBezTo>
                                    <a:pt x="1842611" y="2044541"/>
                                    <a:pt x="2371249" y="1588294"/>
                                    <a:pt x="2371249" y="1026319"/>
                                  </a:cubicBezTo>
                                  <a:lnTo>
                                    <a:pt x="2371249" y="7144"/>
                                  </a:lnTo>
                                  <a:lnTo>
                                    <a:pt x="1189196" y="7144"/>
                                  </a:lnTo>
                                  <a:cubicBezTo>
                                    <a:pt x="535781" y="7144"/>
                                    <a:pt x="7144" y="463391"/>
                                    <a:pt x="7144" y="1025366"/>
                                  </a:cubicBezTo>
                                  <a:lnTo>
                                    <a:pt x="7144" y="2043589"/>
                                  </a:lnTo>
                                  <a:lnTo>
                                    <a:pt x="1189196" y="204358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wpg:grpSp>
                      <wpg:cNvPr id="57" name="Group 57"/>
                      <wpg:cNvGrpSpPr/>
                      <wpg:grpSpPr>
                        <a:xfrm flipH="1">
                          <a:off x="9563100" y="1285875"/>
                          <a:ext cx="254000" cy="5261610"/>
                          <a:chOff x="0" y="0"/>
                          <a:chExt cx="254635" cy="5262274"/>
                        </a:xfrm>
                      </wpg:grpSpPr>
                      <wps:wsp>
                        <wps:cNvPr id="58" name="Straight Connector 58"/>
                        <wps:cNvCnPr/>
                        <wps:spPr>
                          <a:xfrm>
                            <a:off x="139137" y="198763"/>
                            <a:ext cx="0" cy="506351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59" name="Graphic 56"/>
                        <wpg:cNvGrpSpPr/>
                        <wpg:grpSpPr>
                          <a:xfrm>
                            <a:off x="0" y="0"/>
                            <a:ext cx="254635" cy="221615"/>
                            <a:chOff x="18550" y="-7144"/>
                            <a:chExt cx="6973276" cy="6085523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0" name="Freeform: Shape 101"/>
                          <wps:cNvSpPr/>
                          <wps:spPr>
                            <a:xfrm>
                              <a:off x="18550" y="-7144"/>
                              <a:ext cx="4486277" cy="3867150"/>
                            </a:xfrm>
                            <a:custGeom>
                              <a:avLst/>
                              <a:gdLst>
                                <a:gd name="connsiteX0" fmla="*/ 2246471 w 4486275"/>
                                <a:gd name="connsiteY0" fmla="*/ 3864769 h 3867150"/>
                                <a:gd name="connsiteX1" fmla="*/ 7144 w 4486275"/>
                                <a:gd name="connsiteY1" fmla="*/ 1935956 h 3867150"/>
                                <a:gd name="connsiteX2" fmla="*/ 7144 w 4486275"/>
                                <a:gd name="connsiteY2" fmla="*/ 7144 h 3867150"/>
                                <a:gd name="connsiteX3" fmla="*/ 2246471 w 4486275"/>
                                <a:gd name="connsiteY3" fmla="*/ 7144 h 3867150"/>
                                <a:gd name="connsiteX4" fmla="*/ 4485799 w 4486275"/>
                                <a:gd name="connsiteY4" fmla="*/ 1935956 h 3867150"/>
                                <a:gd name="connsiteX5" fmla="*/ 4485799 w 4486275"/>
                                <a:gd name="connsiteY5" fmla="*/ 3864769 h 3867150"/>
                                <a:gd name="connsiteX6" fmla="*/ 2246471 w 4486275"/>
                                <a:gd name="connsiteY6" fmla="*/ 3864769 h 3867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486275" h="3867150">
                                  <a:moveTo>
                                    <a:pt x="2246471" y="3864769"/>
                                  </a:moveTo>
                                  <a:cubicBezTo>
                                    <a:pt x="1009174" y="3864769"/>
                                    <a:pt x="7144" y="3000851"/>
                                    <a:pt x="7144" y="1935956"/>
                                  </a:cubicBezTo>
                                  <a:lnTo>
                                    <a:pt x="7144" y="7144"/>
                                  </a:lnTo>
                                  <a:lnTo>
                                    <a:pt x="2246471" y="7144"/>
                                  </a:lnTo>
                                  <a:cubicBezTo>
                                    <a:pt x="3482816" y="7144"/>
                                    <a:pt x="4485799" y="871061"/>
                                    <a:pt x="4485799" y="1935956"/>
                                  </a:cubicBezTo>
                                  <a:lnTo>
                                    <a:pt x="4485799" y="3864769"/>
                                  </a:lnTo>
                                  <a:lnTo>
                                    <a:pt x="2246471" y="3864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3399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Freeform: Shape 102"/>
                          <wps:cNvSpPr/>
                          <wps:spPr>
                            <a:xfrm>
                              <a:off x="4620101" y="1813084"/>
                              <a:ext cx="2371725" cy="2047875"/>
                            </a:xfrm>
                            <a:custGeom>
                              <a:avLst/>
                              <a:gdLst>
                                <a:gd name="connsiteX0" fmla="*/ 1189197 w 2371725"/>
                                <a:gd name="connsiteY0" fmla="*/ 2044541 h 2047875"/>
                                <a:gd name="connsiteX1" fmla="*/ 2371249 w 2371725"/>
                                <a:gd name="connsiteY1" fmla="*/ 1025366 h 2047875"/>
                                <a:gd name="connsiteX2" fmla="*/ 2371249 w 2371725"/>
                                <a:gd name="connsiteY2" fmla="*/ 7144 h 2047875"/>
                                <a:gd name="connsiteX3" fmla="*/ 1189197 w 2371725"/>
                                <a:gd name="connsiteY3" fmla="*/ 7144 h 2047875"/>
                                <a:gd name="connsiteX4" fmla="*/ 7144 w 2371725"/>
                                <a:gd name="connsiteY4" fmla="*/ 1025366 h 2047875"/>
                                <a:gd name="connsiteX5" fmla="*/ 7144 w 2371725"/>
                                <a:gd name="connsiteY5" fmla="*/ 2044541 h 2047875"/>
                                <a:gd name="connsiteX6" fmla="*/ 1189197 w 2371725"/>
                                <a:gd name="connsiteY6" fmla="*/ 2044541 h 20478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371725" h="2047875">
                                  <a:moveTo>
                                    <a:pt x="1189197" y="2044541"/>
                                  </a:moveTo>
                                  <a:cubicBezTo>
                                    <a:pt x="1842611" y="2044541"/>
                                    <a:pt x="2371249" y="1588294"/>
                                    <a:pt x="2371249" y="1025366"/>
                                  </a:cubicBezTo>
                                  <a:lnTo>
                                    <a:pt x="2371249" y="7144"/>
                                  </a:lnTo>
                                  <a:lnTo>
                                    <a:pt x="1189197" y="7144"/>
                                  </a:lnTo>
                                  <a:cubicBezTo>
                                    <a:pt x="535781" y="7144"/>
                                    <a:pt x="7144" y="463391"/>
                                    <a:pt x="7144" y="1025366"/>
                                  </a:cubicBezTo>
                                  <a:lnTo>
                                    <a:pt x="7144" y="2044541"/>
                                  </a:lnTo>
                                  <a:lnTo>
                                    <a:pt x="1189197" y="204454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Freeform: Shape 103"/>
                          <wps:cNvSpPr/>
                          <wps:spPr>
                            <a:xfrm>
                              <a:off x="2140778" y="4030491"/>
                              <a:ext cx="2366475" cy="2047888"/>
                            </a:xfrm>
                            <a:custGeom>
                              <a:avLst/>
                              <a:gdLst>
                                <a:gd name="connsiteX0" fmla="*/ 1189196 w 2371725"/>
                                <a:gd name="connsiteY0" fmla="*/ 2044541 h 2047875"/>
                                <a:gd name="connsiteX1" fmla="*/ 2371249 w 2371725"/>
                                <a:gd name="connsiteY1" fmla="*/ 1026319 h 2047875"/>
                                <a:gd name="connsiteX2" fmla="*/ 2371249 w 2371725"/>
                                <a:gd name="connsiteY2" fmla="*/ 7144 h 2047875"/>
                                <a:gd name="connsiteX3" fmla="*/ 1189196 w 2371725"/>
                                <a:gd name="connsiteY3" fmla="*/ 7144 h 2047875"/>
                                <a:gd name="connsiteX4" fmla="*/ 7144 w 2371725"/>
                                <a:gd name="connsiteY4" fmla="*/ 1025366 h 2047875"/>
                                <a:gd name="connsiteX5" fmla="*/ 7144 w 2371725"/>
                                <a:gd name="connsiteY5" fmla="*/ 2043589 h 2047875"/>
                                <a:gd name="connsiteX6" fmla="*/ 1189196 w 2371725"/>
                                <a:gd name="connsiteY6" fmla="*/ 2043589 h 20478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371725" h="2047875">
                                  <a:moveTo>
                                    <a:pt x="1189196" y="2044541"/>
                                  </a:moveTo>
                                  <a:cubicBezTo>
                                    <a:pt x="1842611" y="2044541"/>
                                    <a:pt x="2371249" y="1588294"/>
                                    <a:pt x="2371249" y="1026319"/>
                                  </a:cubicBezTo>
                                  <a:lnTo>
                                    <a:pt x="2371249" y="7144"/>
                                  </a:lnTo>
                                  <a:lnTo>
                                    <a:pt x="1189196" y="7144"/>
                                  </a:lnTo>
                                  <a:cubicBezTo>
                                    <a:pt x="535781" y="7144"/>
                                    <a:pt x="7144" y="463391"/>
                                    <a:pt x="7144" y="1025366"/>
                                  </a:cubicBezTo>
                                  <a:lnTo>
                                    <a:pt x="7144" y="2043589"/>
                                  </a:lnTo>
                                  <a:lnTo>
                                    <a:pt x="1189196" y="204358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wpg:grpSp>
                      <wpg:cNvPr id="2" name="Group 2"/>
                      <wpg:cNvGrpSpPr/>
                      <wpg:grpSpPr>
                        <a:xfrm>
                          <a:off x="0" y="0"/>
                          <a:ext cx="10058400" cy="7772400"/>
                          <a:chOff x="0" y="0"/>
                          <a:chExt cx="10058400" cy="7772400"/>
                        </a:xfrm>
                      </wpg:grpSpPr>
                      <wps:wsp>
                        <wps:cNvPr id="12" name="Rectangle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7086600"/>
                            <a:ext cx="10058400" cy="6858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">
                              <a:alphaModFix amt="54000"/>
                              <a:duotone>
                                <a:schemeClr val="accent1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</a:blip>
                            <a:srcRect/>
                            <a:stretch>
                              <a:fillRect t="-1071805" r="-4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ECA809" w14:textId="77777777" w:rsidR="008A1DC1" w:rsidRPr="009623E2" w:rsidRDefault="008A1DC1" w:rsidP="00CD3B8B">
                              <w:pPr>
                                <w:spacing w:after="0"/>
                                <w:rPr>
                                  <w:color w:val="31521B" w:themeColor="accent2" w:themeShade="8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10058400" cy="6858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">
                              <a:alphaModFix amt="54000"/>
                              <a:duotone>
                                <a:schemeClr val="accent1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</a:blip>
                            <a:srcRect/>
                            <a:stretch>
                              <a:fillRect t="915" r="-4" b="-1072720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0B4535" w14:textId="77777777" w:rsidR="0000718F" w:rsidRPr="009623E2" w:rsidRDefault="0000718F" w:rsidP="002119D9">
                              <w:pPr>
                                <w:jc w:val="center"/>
                                <w:rPr>
                                  <w:color w:val="31521B" w:themeColor="accent2" w:themeShade="8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239B469C" id="Group 4" o:spid="_x0000_s1031" style="position:absolute;margin-left:740.8pt;margin-top:0;width:11in;height:612pt;z-index:251719680;mso-width-percent:1000;mso-height-percent:1000;mso-position-horizontal:right;mso-position-horizontal-relative:page;mso-position-vertical:center;mso-position-vertical-relative:page;mso-width-percent:1000;mso-height-percent:1000" coordsize="100584,777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">
              <v:group id="Group 51" o:spid="_x0000_s1032" style="position:absolute;left:2286;top:12954;width:2546;height:52616" coordsize="2546,52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<v:line id="Straight Connector 52" o:spid="_x0000_s1033" style="position:absolute;visibility:visible;mso-wrap-style:square" from="1391,1987" to="1391,52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" strokecolor="#d8d8d8 [2732]" strokeweight=".5pt">
                  <v:stroke joinstyle="miter"/>
                </v:line>
                <v:group id="Graphic 56" o:spid="_x0000_s1034" style="position:absolute;width:2546;height:2216" coordorigin="185,-71" coordsize="69732,6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: Shape 101" o:spid="_x0000_s1035" style="position:absolute;left:185;top:-71;width:44863;height:38671;visibility:visible;mso-wrap-style:square;v-text-anchor:middle" coordsize="4486275,386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" path="m2246471,3864769c1009174,3864769,7144,3000851,7144,1935956l7144,7144r2239327,c3482816,7144,4485799,871061,4485799,1935956r,1928813l2246471,3864769xe" fillcolor="#f39" stroked="f">
                    <v:stroke joinstyle="miter"/>
                    <v:path arrowok="t" o:connecttype="custom" o:connectlocs="2246472,3864769;7144,1935956;7144,7144;2246472,7144;4485801,1935956;4485801,3864769;2246472,3864769" o:connectangles="0,0,0,0,0,0,0"/>
                  </v:shape>
                  <v:shape id="Freeform: Shape 102" o:spid="_x0000_s1036" style="position:absolute;left:46201;top:18130;width:23717;height:20479;visibility:visible;mso-wrap-style:square;v-text-anchor:middle" coordsize="2371725,204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" path="m1189197,2044541v653414,,1182052,-456247,1182052,-1019175l2371249,7144r-1182052,c535781,7144,7144,463391,7144,1025366r,1019175l1189197,2044541xe" filled="f" stroked="f">
                    <v:stroke joinstyle="miter"/>
                    <v:path arrowok="t" o:connecttype="custom" o:connectlocs="1189197,2044541;2371249,1025366;2371249,7144;1189197,7144;7144,1025366;7144,2044541;1189197,2044541" o:connectangles="0,0,0,0,0,0,0"/>
                  </v:shape>
                  <v:shape id="Freeform: Shape 103" o:spid="_x0000_s1037" style="position:absolute;left:21407;top:40304;width:23665;height:20479;visibility:visible;mso-wrap-style:square;v-text-anchor:middle" coordsize="2371725,204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" path="m1189196,2044541v653415,,1182053,-456247,1182053,-1018222l2371249,7144r-1182053,c535781,7144,7144,463391,7144,1025366r,1018223l1189196,2043589r,952xe" filled="f" stroked="f">
                    <v:stroke joinstyle="miter"/>
                    <v:path arrowok="t" o:connecttype="custom" o:connectlocs="1186564,2044554;2366000,1026326;2366000,7144;1186564,7144;7128,1025373;7128,2043602;1186564,2043602" o:connectangles="0,0,0,0,0,0,0"/>
                  </v:shape>
                </v:group>
              </v:group>
              <v:group id="Group 57" o:spid="_x0000_s1038" style="position:absolute;left:95631;top:12858;width:2540;height:52616;flip:x" coordsize="2546,52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">
                <v:line id="Straight Connector 58" o:spid="_x0000_s1039" style="position:absolute;visibility:visible;mso-wrap-style:square" from="1391,1987" to="1391,52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" strokecolor="#d8d8d8 [2732]" strokeweight=".5pt">
                  <v:stroke joinstyle="miter"/>
                </v:line>
                <v:group id="Graphic 56" o:spid="_x0000_s1040" style="position:absolute;width:2546;height:2216" coordorigin="185,-71" coordsize="69732,6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: Shape 101" o:spid="_x0000_s1041" style="position:absolute;left:185;top:-71;width:44863;height:38671;visibility:visible;mso-wrap-style:square;v-text-anchor:middle" coordsize="4486275,386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" path="m2246471,3864769c1009174,3864769,7144,3000851,7144,1935956l7144,7144r2239327,c3482816,7144,4485799,871061,4485799,1935956r,1928813l2246471,3864769xe" fillcolor="#f39" stroked="f">
                    <v:stroke joinstyle="miter"/>
                    <v:path arrowok="t" o:connecttype="custom" o:connectlocs="2246472,3864769;7144,1935956;7144,7144;2246472,7144;4485801,1935956;4485801,3864769;2246472,3864769" o:connectangles="0,0,0,0,0,0,0"/>
                  </v:shape>
                  <v:shape id="Freeform: Shape 102" o:spid="_x0000_s1042" style="position:absolute;left:46201;top:18130;width:23717;height:20479;visibility:visible;mso-wrap-style:square;v-text-anchor:middle" coordsize="2371725,204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" path="m1189197,2044541v653414,,1182052,-456247,1182052,-1019175l2371249,7144r-1182052,c535781,7144,7144,463391,7144,1025366r,1019175l1189197,2044541xe" filled="f" stroked="f">
                    <v:stroke joinstyle="miter"/>
                    <v:path arrowok="t" o:connecttype="custom" o:connectlocs="1189197,2044541;2371249,1025366;2371249,7144;1189197,7144;7144,1025366;7144,2044541;1189197,2044541" o:connectangles="0,0,0,0,0,0,0"/>
                  </v:shape>
                  <v:shape id="Freeform: Shape 103" o:spid="_x0000_s1043" style="position:absolute;left:21407;top:40304;width:23665;height:20479;visibility:visible;mso-wrap-style:square;v-text-anchor:middle" coordsize="2371725,204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" path="m1189196,2044541v653415,,1182053,-456247,1182053,-1018222l2371249,7144r-1182053,c535781,7144,7144,463391,7144,1025366r,1018223l1189196,2043589r,952xe" filled="f" stroked="f">
                    <v:stroke joinstyle="miter"/>
                    <v:path arrowok="t" o:connecttype="custom" o:connectlocs="1186564,2044554;2366000,1026326;2366000,7144;1186564,7144;7128,1025373;7128,2043602;1186564,2043602" o:connectangles="0,0,0,0,0,0,0"/>
                  </v:shape>
                </v:group>
              </v:group>
              <v:group id="Group 2" o:spid="_x0000_s1044" style="position:absolute;width:100584;height:77724" coordsize="10058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ctangle 40" o:spid="_x0000_s1045" style="position:absolute;top:70866;width:100584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" stroked="f" strokeweight="1pt">
                  <v:fill r:id="rId2" o:title="" opacity="35389f" recolor="t" rotate="t" type="frame"/>
                  <v:imagedata recolortarget="#445b18 [1444]"/>
                  <v:textbox>
                    <w:txbxContent>
                      <w:p w14:paraId="3AECA809" w14:textId="77777777" w:rsidR="008A1DC1" w:rsidRPr="009623E2" w:rsidRDefault="008A1DC1" w:rsidP="00CD3B8B">
                        <w:pPr>
                          <w:spacing w:after="0"/>
                          <w:rPr>
                            <w:color w:val="31521B" w:themeColor="accent2" w:themeShade="80"/>
                          </w:rPr>
                        </w:pPr>
                      </w:p>
                    </w:txbxContent>
                  </v:textbox>
                </v:rect>
                <v:rect id="Rectangle 40" o:spid="_x0000_s1046" style="position:absolute;width:100584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" stroked="f" strokeweight="1pt">
                  <v:fill r:id="rId2" o:title="" opacity="35389f" recolor="t" rotate="t" type="frame"/>
                  <v:imagedata recolortarget="#445b18 [1444]"/>
                  <v:textbox>
                    <w:txbxContent>
                      <w:p w14:paraId="5D0B4535" w14:textId="77777777" w:rsidR="0000718F" w:rsidRPr="009623E2" w:rsidRDefault="0000718F" w:rsidP="002119D9">
                        <w:pPr>
                          <w:jc w:val="center"/>
                          <w:rPr>
                            <w:color w:val="31521B" w:themeColor="accent2" w:themeShade="80"/>
                          </w:rPr>
                        </w:pPr>
                      </w:p>
                    </w:txbxContent>
                  </v:textbox>
                </v:rect>
              </v:group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4DB14D" w14:textId="77777777" w:rsidR="009966C9" w:rsidRDefault="00605FA7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722752" behindDoc="1" locked="0" layoutInCell="1" allowOverlap="1" wp14:anchorId="27C88EEC" wp14:editId="541FB35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058400" cy="7772400"/>
              <wp:effectExtent l="0" t="0" r="0" b="0"/>
              <wp:wrapNone/>
              <wp:docPr id="10" name="Group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8400" cy="7772400"/>
                        <a:chOff x="0" y="0"/>
                        <a:chExt cx="10058400" cy="7772400"/>
                      </a:xfrm>
                    </wpg:grpSpPr>
                    <wps:wsp>
                      <wps:cNvPr id="8" name="Rectangle 4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7086600"/>
                          <a:ext cx="5057775" cy="6858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alphaModFix amt="54000"/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t="-1071805" r="-98878" b="-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EEC65A" w14:textId="77777777" w:rsidR="00605FA7" w:rsidRPr="009623E2" w:rsidRDefault="00605FA7" w:rsidP="00605FA7">
                            <w:pPr>
                              <w:jc w:val="center"/>
                              <w:rPr>
                                <w:color w:val="31521B" w:themeColor="accent2" w:themeShade="80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 4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5076825" cy="6858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alphaModFix amt="54000"/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t="914" r="-98132" b="-107272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F52136" w14:textId="77777777" w:rsidR="00605FA7" w:rsidRPr="009623E2" w:rsidRDefault="00605FA7" w:rsidP="00605FA7">
                            <w:pPr>
                              <w:jc w:val="center"/>
                              <w:rPr>
                                <w:color w:val="31521B" w:themeColor="accent2" w:themeShade="80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Rectangle 40" descr="flowers&#10;"/>
                      <wps:cNvSpPr/>
                      <wps:spPr>
                        <a:xfrm>
                          <a:off x="5029200" y="0"/>
                          <a:ext cx="5029200" cy="7772400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0" cap="rnd"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C3BF9E" w14:textId="77777777" w:rsidR="0000718F" w:rsidRPr="00974E84" w:rsidRDefault="0000718F" w:rsidP="002119D9">
                            <w:pPr>
                              <w:jc w:val="center"/>
                              <w:rPr>
                                <w:color w:val="40521E"/>
                              </w:rPr>
                            </w:pPr>
                            <w:r w:rsidRPr="00974E84">
                              <w:rPr>
                                <w:color w:val="40521E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8" name="Rectangle 40"/>
                      <wps:cNvSpPr/>
                      <wps:spPr>
                        <a:xfrm>
                          <a:off x="5029200" y="0"/>
                          <a:ext cx="5029200" cy="7772400"/>
                        </a:xfrm>
                        <a:prstGeom prst="rect">
                          <a:avLst/>
                        </a:prstGeom>
                        <a:solidFill>
                          <a:srgbClr val="40521E">
                            <a:alpha val="80000"/>
                          </a:srgbClr>
                        </a:solidFill>
                        <a:ln w="63500" cap="rnd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765EA" w14:textId="77777777" w:rsidR="002119D9" w:rsidRPr="00974E84" w:rsidRDefault="002119D9" w:rsidP="002119D9">
                            <w:pPr>
                              <w:jc w:val="center"/>
                              <w:rPr>
                                <w:color w:val="40521E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5" name="Group 45"/>
                      <wpg:cNvGrpSpPr/>
                      <wpg:grpSpPr>
                        <a:xfrm>
                          <a:off x="238125" y="1266825"/>
                          <a:ext cx="254609" cy="5261610"/>
                          <a:chOff x="0" y="0"/>
                          <a:chExt cx="254635" cy="5262274"/>
                        </a:xfrm>
                      </wpg:grpSpPr>
                      <wps:wsp>
                        <wps:cNvPr id="46" name="Straight Connector 46"/>
                        <wps:cNvCnPr/>
                        <wps:spPr>
                          <a:xfrm>
                            <a:off x="139137" y="198763"/>
                            <a:ext cx="0" cy="506351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47" name="Graphic 56"/>
                        <wpg:cNvGrpSpPr/>
                        <wpg:grpSpPr>
                          <a:xfrm>
                            <a:off x="0" y="0"/>
                            <a:ext cx="254635" cy="221615"/>
                            <a:chOff x="18550" y="-7144"/>
                            <a:chExt cx="6973276" cy="6085523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48" name="Freeform: Shape 101"/>
                          <wps:cNvSpPr/>
                          <wps:spPr>
                            <a:xfrm>
                              <a:off x="18550" y="-7144"/>
                              <a:ext cx="4486277" cy="3867150"/>
                            </a:xfrm>
                            <a:custGeom>
                              <a:avLst/>
                              <a:gdLst>
                                <a:gd name="connsiteX0" fmla="*/ 2246471 w 4486275"/>
                                <a:gd name="connsiteY0" fmla="*/ 3864769 h 3867150"/>
                                <a:gd name="connsiteX1" fmla="*/ 7144 w 4486275"/>
                                <a:gd name="connsiteY1" fmla="*/ 1935956 h 3867150"/>
                                <a:gd name="connsiteX2" fmla="*/ 7144 w 4486275"/>
                                <a:gd name="connsiteY2" fmla="*/ 7144 h 3867150"/>
                                <a:gd name="connsiteX3" fmla="*/ 2246471 w 4486275"/>
                                <a:gd name="connsiteY3" fmla="*/ 7144 h 3867150"/>
                                <a:gd name="connsiteX4" fmla="*/ 4485799 w 4486275"/>
                                <a:gd name="connsiteY4" fmla="*/ 1935956 h 3867150"/>
                                <a:gd name="connsiteX5" fmla="*/ 4485799 w 4486275"/>
                                <a:gd name="connsiteY5" fmla="*/ 3864769 h 3867150"/>
                                <a:gd name="connsiteX6" fmla="*/ 2246471 w 4486275"/>
                                <a:gd name="connsiteY6" fmla="*/ 3864769 h 3867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486275" h="3867150">
                                  <a:moveTo>
                                    <a:pt x="2246471" y="3864769"/>
                                  </a:moveTo>
                                  <a:cubicBezTo>
                                    <a:pt x="1009174" y="3864769"/>
                                    <a:pt x="7144" y="3000851"/>
                                    <a:pt x="7144" y="1935956"/>
                                  </a:cubicBezTo>
                                  <a:lnTo>
                                    <a:pt x="7144" y="7144"/>
                                  </a:lnTo>
                                  <a:lnTo>
                                    <a:pt x="2246471" y="7144"/>
                                  </a:lnTo>
                                  <a:cubicBezTo>
                                    <a:pt x="3482816" y="7144"/>
                                    <a:pt x="4485799" y="871061"/>
                                    <a:pt x="4485799" y="1935956"/>
                                  </a:cubicBezTo>
                                  <a:lnTo>
                                    <a:pt x="4485799" y="3864769"/>
                                  </a:lnTo>
                                  <a:lnTo>
                                    <a:pt x="2246471" y="3864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3399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Freeform: Shape 102"/>
                          <wps:cNvSpPr/>
                          <wps:spPr>
                            <a:xfrm>
                              <a:off x="4620101" y="1813084"/>
                              <a:ext cx="2371725" cy="2047875"/>
                            </a:xfrm>
                            <a:custGeom>
                              <a:avLst/>
                              <a:gdLst>
                                <a:gd name="connsiteX0" fmla="*/ 1189197 w 2371725"/>
                                <a:gd name="connsiteY0" fmla="*/ 2044541 h 2047875"/>
                                <a:gd name="connsiteX1" fmla="*/ 2371249 w 2371725"/>
                                <a:gd name="connsiteY1" fmla="*/ 1025366 h 2047875"/>
                                <a:gd name="connsiteX2" fmla="*/ 2371249 w 2371725"/>
                                <a:gd name="connsiteY2" fmla="*/ 7144 h 2047875"/>
                                <a:gd name="connsiteX3" fmla="*/ 1189197 w 2371725"/>
                                <a:gd name="connsiteY3" fmla="*/ 7144 h 2047875"/>
                                <a:gd name="connsiteX4" fmla="*/ 7144 w 2371725"/>
                                <a:gd name="connsiteY4" fmla="*/ 1025366 h 2047875"/>
                                <a:gd name="connsiteX5" fmla="*/ 7144 w 2371725"/>
                                <a:gd name="connsiteY5" fmla="*/ 2044541 h 2047875"/>
                                <a:gd name="connsiteX6" fmla="*/ 1189197 w 2371725"/>
                                <a:gd name="connsiteY6" fmla="*/ 2044541 h 20478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371725" h="2047875">
                                  <a:moveTo>
                                    <a:pt x="1189197" y="2044541"/>
                                  </a:moveTo>
                                  <a:cubicBezTo>
                                    <a:pt x="1842611" y="2044541"/>
                                    <a:pt x="2371249" y="1588294"/>
                                    <a:pt x="2371249" y="1025366"/>
                                  </a:cubicBezTo>
                                  <a:lnTo>
                                    <a:pt x="2371249" y="7144"/>
                                  </a:lnTo>
                                  <a:lnTo>
                                    <a:pt x="1189197" y="7144"/>
                                  </a:lnTo>
                                  <a:cubicBezTo>
                                    <a:pt x="535781" y="7144"/>
                                    <a:pt x="7144" y="463391"/>
                                    <a:pt x="7144" y="1025366"/>
                                  </a:cubicBezTo>
                                  <a:lnTo>
                                    <a:pt x="7144" y="2044541"/>
                                  </a:lnTo>
                                  <a:lnTo>
                                    <a:pt x="1189197" y="204454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Freeform: Shape 103"/>
                          <wps:cNvSpPr/>
                          <wps:spPr>
                            <a:xfrm>
                              <a:off x="2140778" y="4030491"/>
                              <a:ext cx="2366475" cy="2047888"/>
                            </a:xfrm>
                            <a:custGeom>
                              <a:avLst/>
                              <a:gdLst>
                                <a:gd name="connsiteX0" fmla="*/ 1189196 w 2371725"/>
                                <a:gd name="connsiteY0" fmla="*/ 2044541 h 2047875"/>
                                <a:gd name="connsiteX1" fmla="*/ 2371249 w 2371725"/>
                                <a:gd name="connsiteY1" fmla="*/ 1026319 h 2047875"/>
                                <a:gd name="connsiteX2" fmla="*/ 2371249 w 2371725"/>
                                <a:gd name="connsiteY2" fmla="*/ 7144 h 2047875"/>
                                <a:gd name="connsiteX3" fmla="*/ 1189196 w 2371725"/>
                                <a:gd name="connsiteY3" fmla="*/ 7144 h 2047875"/>
                                <a:gd name="connsiteX4" fmla="*/ 7144 w 2371725"/>
                                <a:gd name="connsiteY4" fmla="*/ 1025366 h 2047875"/>
                                <a:gd name="connsiteX5" fmla="*/ 7144 w 2371725"/>
                                <a:gd name="connsiteY5" fmla="*/ 2043589 h 2047875"/>
                                <a:gd name="connsiteX6" fmla="*/ 1189196 w 2371725"/>
                                <a:gd name="connsiteY6" fmla="*/ 2043589 h 20478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371725" h="2047875">
                                  <a:moveTo>
                                    <a:pt x="1189196" y="2044541"/>
                                  </a:moveTo>
                                  <a:cubicBezTo>
                                    <a:pt x="1842611" y="2044541"/>
                                    <a:pt x="2371249" y="1588294"/>
                                    <a:pt x="2371249" y="1026319"/>
                                  </a:cubicBezTo>
                                  <a:lnTo>
                                    <a:pt x="2371249" y="7144"/>
                                  </a:lnTo>
                                  <a:lnTo>
                                    <a:pt x="1189196" y="7144"/>
                                  </a:lnTo>
                                  <a:cubicBezTo>
                                    <a:pt x="535781" y="7144"/>
                                    <a:pt x="7144" y="463391"/>
                                    <a:pt x="7144" y="1025366"/>
                                  </a:cubicBezTo>
                                  <a:lnTo>
                                    <a:pt x="7144" y="2043589"/>
                                  </a:lnTo>
                                  <a:lnTo>
                                    <a:pt x="1189196" y="204358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wps:wsp>
                      <wps:cNvPr id="19" name="Rectangle 40"/>
                      <wps:cNvSpPr/>
                      <wps:spPr>
                        <a:xfrm>
                          <a:off x="5743575" y="1047750"/>
                          <a:ext cx="3647479" cy="5676900"/>
                        </a:xfrm>
                        <a:prstGeom prst="rect">
                          <a:avLst/>
                        </a:prstGeom>
                        <a:noFill/>
                        <a:ln w="63500" cap="rnd">
                          <a:solidFill>
                            <a:schemeClr val="bg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BF813C" w14:textId="77777777" w:rsidR="0000718F" w:rsidRPr="00974E84" w:rsidRDefault="0000718F" w:rsidP="002119D9">
                            <w:pPr>
                              <w:jc w:val="center"/>
                              <w:rPr>
                                <w:color w:val="40521E"/>
                              </w:rPr>
                            </w:pPr>
                            <w:r w:rsidRPr="00974E84">
                              <w:rPr>
                                <w:color w:val="40521E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27C88EEC" id="Group 10" o:spid="_x0000_s1047" style="position:absolute;margin-left:0;margin-top:0;width:11in;height:612pt;z-index:-251593728;mso-width-percent:1000;mso-height-percent:1000;mso-position-horizontal:center;mso-position-horizontal-relative:page;mso-position-vertical:center;mso-position-vertical-relative:page;mso-width-percent:1000;mso-height-percent:1000" coordsize="100584,77724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">
              <v:rect id="Rectangle 40" o:spid="_x0000_s1048" style="position:absolute;top:70866;width:50577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" stroked="f" strokeweight="1pt">
                <v:fill r:id="rId3" o:title="" opacity="35389f" recolor="t" rotate="t" type="frame"/>
                <v:imagedata recolortarget="#445b18 [1444]"/>
                <v:textbox>
                  <w:txbxContent>
                    <w:p w14:paraId="63EEC65A" w14:textId="77777777" w:rsidR="00605FA7" w:rsidRPr="009623E2" w:rsidRDefault="00605FA7" w:rsidP="00605FA7">
                      <w:pPr>
                        <w:jc w:val="center"/>
                        <w:rPr>
                          <w:color w:val="31521B" w:themeColor="accent2" w:themeShade="80"/>
                        </w:rPr>
                      </w:pPr>
                    </w:p>
                  </w:txbxContent>
                </v:textbox>
              </v:rect>
              <v:rect id="Rectangle 40" o:spid="_x0000_s1049" style="position:absolute;width:5076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" stroked="f" strokeweight="1pt">
                <v:fill r:id="rId3" o:title="" opacity="35389f" recolor="t" rotate="t" type="frame"/>
                <v:imagedata recolortarget="#445b18 [1444]"/>
                <v:textbox>
                  <w:txbxContent>
                    <w:p w14:paraId="58F52136" w14:textId="77777777" w:rsidR="00605FA7" w:rsidRPr="009623E2" w:rsidRDefault="00605FA7" w:rsidP="00605FA7">
                      <w:pPr>
                        <w:jc w:val="center"/>
                        <w:rPr>
                          <w:color w:val="31521B" w:themeColor="accent2" w:themeShade="80"/>
                        </w:rPr>
                      </w:pPr>
                    </w:p>
                  </w:txbxContent>
                </v:textbox>
              </v:rect>
              <v:rect id="Rectangle 40" o:spid="_x0000_s1050" alt="flowers&#10;" style="position:absolute;left:50292;width:50292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" stroked="f" strokeweight="5pt">
                <v:fill r:id="rId4" o:title="flowers&#10;" recolor="t" rotate="t" type="frame"/>
                <v:stroke dashstyle="1 1" endcap="round"/>
                <v:textbox>
                  <w:txbxContent>
                    <w:p w14:paraId="7FC3BF9E" w14:textId="77777777" w:rsidR="0000718F" w:rsidRPr="00974E84" w:rsidRDefault="0000718F" w:rsidP="002119D9">
                      <w:pPr>
                        <w:jc w:val="center"/>
                        <w:rPr>
                          <w:color w:val="40521E"/>
                        </w:rPr>
                      </w:pPr>
                      <w:r w:rsidRPr="00974E84">
                        <w:rPr>
                          <w:color w:val="40521E"/>
                        </w:rPr>
                        <w:t>c</w:t>
                      </w:r>
                    </w:p>
                  </w:txbxContent>
                </v:textbox>
              </v:rect>
              <v:rect id="Rectangle 40" o:spid="_x0000_s1051" style="position:absolute;left:50292;width:50292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" fillcolor="#40521e" stroked="f" strokeweight="5pt">
                <v:fill opacity="52428f"/>
                <v:stroke endcap="round"/>
                <v:textbox>
                  <w:txbxContent>
                    <w:p w14:paraId="403765EA" w14:textId="77777777" w:rsidR="002119D9" w:rsidRPr="00974E84" w:rsidRDefault="002119D9" w:rsidP="002119D9">
                      <w:pPr>
                        <w:jc w:val="center"/>
                        <w:rPr>
                          <w:color w:val="40521E"/>
                        </w:rPr>
                      </w:pPr>
                    </w:p>
                  </w:txbxContent>
                </v:textbox>
              </v:rect>
              <v:group id="Group 45" o:spid="_x0000_s1052" style="position:absolute;left:2381;top:12668;width:2546;height:52616" coordsize="2546,52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<v:line id="Straight Connector 46" o:spid="_x0000_s1053" style="position:absolute;visibility:visible;mso-wrap-style:square" from="1391,1987" to="1391,52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" strokecolor="#d8d8d8 [2732]" strokeweight=".5pt">
                  <v:stroke joinstyle="miter"/>
                </v:line>
                <v:group id="Graphic 56" o:spid="_x0000_s1054" style="position:absolute;width:2546;height:2216" coordorigin="185,-71" coordsize="69732,6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: Shape 101" o:spid="_x0000_s1055" style="position:absolute;left:185;top:-71;width:44863;height:38671;visibility:visible;mso-wrap-style:square;v-text-anchor:middle" coordsize="4486275,386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" path="m2246471,3864769c1009174,3864769,7144,3000851,7144,1935956l7144,7144r2239327,c3482816,7144,4485799,871061,4485799,1935956r,1928813l2246471,3864769xe" fillcolor="#f39" stroked="f">
                    <v:stroke joinstyle="miter"/>
                    <v:path arrowok="t" o:connecttype="custom" o:connectlocs="2246472,3864769;7144,1935956;7144,7144;2246472,7144;4485801,1935956;4485801,3864769;2246472,3864769" o:connectangles="0,0,0,0,0,0,0"/>
                  </v:shape>
                  <v:shape id="Freeform: Shape 102" o:spid="_x0000_s1056" style="position:absolute;left:46201;top:18130;width:23717;height:20479;visibility:visible;mso-wrap-style:square;v-text-anchor:middle" coordsize="2371725,204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" path="m1189197,2044541v653414,,1182052,-456247,1182052,-1019175l2371249,7144r-1182052,c535781,7144,7144,463391,7144,1025366r,1019175l1189197,2044541xe" filled="f" stroked="f">
                    <v:stroke joinstyle="miter"/>
                    <v:path arrowok="t" o:connecttype="custom" o:connectlocs="1189197,2044541;2371249,1025366;2371249,7144;1189197,7144;7144,1025366;7144,2044541;1189197,2044541" o:connectangles="0,0,0,0,0,0,0"/>
                  </v:shape>
                  <v:shape id="Freeform: Shape 103" o:spid="_x0000_s1057" style="position:absolute;left:21407;top:40304;width:23665;height:20479;visibility:visible;mso-wrap-style:square;v-text-anchor:middle" coordsize="2371725,204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" path="m1189196,2044541v653415,,1182053,-456247,1182053,-1018222l2371249,7144r-1182053,c535781,7144,7144,463391,7144,1025366r,1018223l1189196,2043589r,952xe" filled="f" stroked="f">
                    <v:stroke joinstyle="miter"/>
                    <v:path arrowok="t" o:connecttype="custom" o:connectlocs="1186564,2044554;2366000,1026326;2366000,7144;1186564,7144;7128,1025373;7128,2043602;1186564,2043602" o:connectangles="0,0,0,0,0,0,0"/>
                  </v:shape>
                </v:group>
              </v:group>
              <v:rect id="Rectangle 40" o:spid="_x0000_s1058" style="position:absolute;left:57435;top:10477;width:36475;height:56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" filled="f" strokecolor="white [3212]" strokeweight="5pt">
                <v:stroke endcap="round"/>
                <v:textbox>
                  <w:txbxContent>
                    <w:p w14:paraId="44BF813C" w14:textId="77777777" w:rsidR="0000718F" w:rsidRPr="00974E84" w:rsidRDefault="0000718F" w:rsidP="002119D9">
                      <w:pPr>
                        <w:jc w:val="center"/>
                        <w:rPr>
                          <w:color w:val="40521E"/>
                        </w:rPr>
                      </w:pPr>
                      <w:r w:rsidRPr="00974E84">
                        <w:rPr>
                          <w:color w:val="40521E"/>
                        </w:rPr>
                        <w:t>c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 w:rsidR="006B7247" w:rsidRPr="006B7247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42pt;height:27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" o:bullet="t">
        <v:imagedata r:id="rId1" o:title="" cropright="-78f"/>
        <o:lock v:ext="edit" aspectratio="f"/>
      </v:shape>
    </w:pict>
  </w:numPicBullet>
  <w:numPicBullet w:numPicBulletId="1">
    <w:pict>
      <v:shape id="_x0000_i1069" type="#_x0000_t75" style="width:24pt;height:1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" o:bullet="t">
        <v:imagedata r:id="rId2" o:title="" cropbottom="-218f"/>
        <o:lock v:ext="edit" aspectratio="f"/>
      </v:shape>
    </w:pict>
  </w:numPicBullet>
  <w:abstractNum w:abstractNumId="0" w15:restartNumberingAfterBreak="0">
    <w:nsid w:val="FFFFFF1D"/>
    <w:multiLevelType w:val="multilevel"/>
    <w:tmpl w:val="874CDF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9E780AF8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  <w:color w:val="63A537" w:themeColor="accent2"/>
      </w:rPr>
    </w:lvl>
  </w:abstractNum>
  <w:abstractNum w:abstractNumId="2" w15:restartNumberingAfterBreak="0">
    <w:nsid w:val="032006CC"/>
    <w:multiLevelType w:val="hybridMultilevel"/>
    <w:tmpl w:val="8DE62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924A6"/>
    <w:multiLevelType w:val="hybridMultilevel"/>
    <w:tmpl w:val="6F663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8684E"/>
    <w:multiLevelType w:val="hybridMultilevel"/>
    <w:tmpl w:val="77BE5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C71EF"/>
    <w:multiLevelType w:val="hybridMultilevel"/>
    <w:tmpl w:val="6D328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F47CA"/>
    <w:multiLevelType w:val="hybridMultilevel"/>
    <w:tmpl w:val="C31E0492"/>
    <w:lvl w:ilvl="0" w:tplc="CEFC33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5CF1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B4D3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0A0B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8264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0A03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32ED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769D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E462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5BAC2B6C"/>
    <w:multiLevelType w:val="hybridMultilevel"/>
    <w:tmpl w:val="0B0E7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1C4CE8"/>
    <w:multiLevelType w:val="hybridMultilevel"/>
    <w:tmpl w:val="4C7EE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0242E8"/>
    <w:multiLevelType w:val="hybridMultilevel"/>
    <w:tmpl w:val="E7F2CFFA"/>
    <w:lvl w:ilvl="0" w:tplc="2FFC2F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5E2F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C207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EEB3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326F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F6B1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D27E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CCC3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6604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6DB9269D"/>
    <w:multiLevelType w:val="hybridMultilevel"/>
    <w:tmpl w:val="091A8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0"/>
  </w:num>
  <w:num w:numId="4">
    <w:abstractNumId w:val="5"/>
  </w:num>
  <w:num w:numId="5">
    <w:abstractNumId w:val="10"/>
  </w:num>
  <w:num w:numId="6">
    <w:abstractNumId w:val="7"/>
  </w:num>
  <w:num w:numId="7">
    <w:abstractNumId w:val="4"/>
  </w:num>
  <w:num w:numId="8">
    <w:abstractNumId w:val="2"/>
  </w:num>
  <w:num w:numId="9">
    <w:abstractNumId w:val="3"/>
  </w:num>
  <w:num w:numId="10">
    <w:abstractNumId w:val="8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BDE"/>
    <w:rsid w:val="00005859"/>
    <w:rsid w:val="0000718F"/>
    <w:rsid w:val="00014602"/>
    <w:rsid w:val="00015CDC"/>
    <w:rsid w:val="0002213F"/>
    <w:rsid w:val="00023E21"/>
    <w:rsid w:val="00025075"/>
    <w:rsid w:val="000339D7"/>
    <w:rsid w:val="00045FCE"/>
    <w:rsid w:val="000511EC"/>
    <w:rsid w:val="0006212C"/>
    <w:rsid w:val="00095CD7"/>
    <w:rsid w:val="000A79B4"/>
    <w:rsid w:val="000B3888"/>
    <w:rsid w:val="000C0710"/>
    <w:rsid w:val="000C32BC"/>
    <w:rsid w:val="000C66D8"/>
    <w:rsid w:val="000D337F"/>
    <w:rsid w:val="000D76CD"/>
    <w:rsid w:val="000E5CC5"/>
    <w:rsid w:val="00102F95"/>
    <w:rsid w:val="00107CB1"/>
    <w:rsid w:val="00110C17"/>
    <w:rsid w:val="00110C1E"/>
    <w:rsid w:val="0011584C"/>
    <w:rsid w:val="00116006"/>
    <w:rsid w:val="00140289"/>
    <w:rsid w:val="001668C7"/>
    <w:rsid w:val="00186CB8"/>
    <w:rsid w:val="00187F48"/>
    <w:rsid w:val="001A0BAE"/>
    <w:rsid w:val="001A168F"/>
    <w:rsid w:val="001A26AD"/>
    <w:rsid w:val="001B7C3F"/>
    <w:rsid w:val="001B7ECA"/>
    <w:rsid w:val="001C6AED"/>
    <w:rsid w:val="001E1254"/>
    <w:rsid w:val="001E306E"/>
    <w:rsid w:val="001E6505"/>
    <w:rsid w:val="002013E1"/>
    <w:rsid w:val="002119D9"/>
    <w:rsid w:val="0021583A"/>
    <w:rsid w:val="00224692"/>
    <w:rsid w:val="00234508"/>
    <w:rsid w:val="00267B4C"/>
    <w:rsid w:val="00267E3A"/>
    <w:rsid w:val="002709A2"/>
    <w:rsid w:val="00271244"/>
    <w:rsid w:val="002769AC"/>
    <w:rsid w:val="00281BD7"/>
    <w:rsid w:val="00283219"/>
    <w:rsid w:val="00287CDC"/>
    <w:rsid w:val="002A3647"/>
    <w:rsid w:val="002B66BE"/>
    <w:rsid w:val="002B7EA5"/>
    <w:rsid w:val="002F086F"/>
    <w:rsid w:val="002F1CA0"/>
    <w:rsid w:val="00320ED8"/>
    <w:rsid w:val="00327362"/>
    <w:rsid w:val="00327CFE"/>
    <w:rsid w:val="003352C7"/>
    <w:rsid w:val="003435A1"/>
    <w:rsid w:val="003548CD"/>
    <w:rsid w:val="00356B41"/>
    <w:rsid w:val="00364171"/>
    <w:rsid w:val="00367C2B"/>
    <w:rsid w:val="003728E2"/>
    <w:rsid w:val="00387ADB"/>
    <w:rsid w:val="003A10DC"/>
    <w:rsid w:val="003B7572"/>
    <w:rsid w:val="003C3AB6"/>
    <w:rsid w:val="003C5A9A"/>
    <w:rsid w:val="003E15D9"/>
    <w:rsid w:val="003E69A1"/>
    <w:rsid w:val="003F262E"/>
    <w:rsid w:val="003F6057"/>
    <w:rsid w:val="00400E44"/>
    <w:rsid w:val="00405F1A"/>
    <w:rsid w:val="00415305"/>
    <w:rsid w:val="00421714"/>
    <w:rsid w:val="0043134C"/>
    <w:rsid w:val="00432807"/>
    <w:rsid w:val="00432BAA"/>
    <w:rsid w:val="00435C08"/>
    <w:rsid w:val="00441B50"/>
    <w:rsid w:val="00451B51"/>
    <w:rsid w:val="00476FA8"/>
    <w:rsid w:val="00496F50"/>
    <w:rsid w:val="004A6EAD"/>
    <w:rsid w:val="004B5D2C"/>
    <w:rsid w:val="004C0C15"/>
    <w:rsid w:val="004C0CA5"/>
    <w:rsid w:val="004C6006"/>
    <w:rsid w:val="004E55DC"/>
    <w:rsid w:val="004E7009"/>
    <w:rsid w:val="004F3333"/>
    <w:rsid w:val="004F6C42"/>
    <w:rsid w:val="00501742"/>
    <w:rsid w:val="0050749C"/>
    <w:rsid w:val="00514278"/>
    <w:rsid w:val="00515DA8"/>
    <w:rsid w:val="005200E6"/>
    <w:rsid w:val="00520AC9"/>
    <w:rsid w:val="00523D68"/>
    <w:rsid w:val="00542431"/>
    <w:rsid w:val="00544EEB"/>
    <w:rsid w:val="005519D3"/>
    <w:rsid w:val="00566DE4"/>
    <w:rsid w:val="005746FD"/>
    <w:rsid w:val="005762FE"/>
    <w:rsid w:val="00591B83"/>
    <w:rsid w:val="00596138"/>
    <w:rsid w:val="005C5673"/>
    <w:rsid w:val="005C7453"/>
    <w:rsid w:val="005F1A70"/>
    <w:rsid w:val="00605FA7"/>
    <w:rsid w:val="00614B0A"/>
    <w:rsid w:val="00621D4C"/>
    <w:rsid w:val="00622B1F"/>
    <w:rsid w:val="006265F3"/>
    <w:rsid w:val="006523A8"/>
    <w:rsid w:val="0065341D"/>
    <w:rsid w:val="006544CA"/>
    <w:rsid w:val="00670B20"/>
    <w:rsid w:val="00671C32"/>
    <w:rsid w:val="006801FC"/>
    <w:rsid w:val="00682514"/>
    <w:rsid w:val="00687A07"/>
    <w:rsid w:val="006904DF"/>
    <w:rsid w:val="006B17CC"/>
    <w:rsid w:val="006B7247"/>
    <w:rsid w:val="006C2AB5"/>
    <w:rsid w:val="006E5ACD"/>
    <w:rsid w:val="006E624C"/>
    <w:rsid w:val="006E6306"/>
    <w:rsid w:val="006E635D"/>
    <w:rsid w:val="006F5FEE"/>
    <w:rsid w:val="007145DB"/>
    <w:rsid w:val="00720FDA"/>
    <w:rsid w:val="00737412"/>
    <w:rsid w:val="00741867"/>
    <w:rsid w:val="007669D2"/>
    <w:rsid w:val="0077431F"/>
    <w:rsid w:val="00794C6E"/>
    <w:rsid w:val="007A0477"/>
    <w:rsid w:val="007A6251"/>
    <w:rsid w:val="007C61F3"/>
    <w:rsid w:val="007E1D8D"/>
    <w:rsid w:val="007E4F71"/>
    <w:rsid w:val="007E6E98"/>
    <w:rsid w:val="00804629"/>
    <w:rsid w:val="008134D8"/>
    <w:rsid w:val="00813D0F"/>
    <w:rsid w:val="00832AD0"/>
    <w:rsid w:val="00856EA4"/>
    <w:rsid w:val="00861A4C"/>
    <w:rsid w:val="00877AFD"/>
    <w:rsid w:val="00894115"/>
    <w:rsid w:val="008A1DC1"/>
    <w:rsid w:val="008A51AA"/>
    <w:rsid w:val="008A7ACD"/>
    <w:rsid w:val="008B5987"/>
    <w:rsid w:val="008C45D7"/>
    <w:rsid w:val="008D09B9"/>
    <w:rsid w:val="008D744E"/>
    <w:rsid w:val="0090014F"/>
    <w:rsid w:val="00907967"/>
    <w:rsid w:val="009113F9"/>
    <w:rsid w:val="0091788D"/>
    <w:rsid w:val="00930826"/>
    <w:rsid w:val="009477D6"/>
    <w:rsid w:val="00953606"/>
    <w:rsid w:val="009623E2"/>
    <w:rsid w:val="0096262D"/>
    <w:rsid w:val="00963086"/>
    <w:rsid w:val="00974E84"/>
    <w:rsid w:val="00982C04"/>
    <w:rsid w:val="00995DBA"/>
    <w:rsid w:val="009966C9"/>
    <w:rsid w:val="009A3B55"/>
    <w:rsid w:val="009B3276"/>
    <w:rsid w:val="009D0C46"/>
    <w:rsid w:val="009D53F8"/>
    <w:rsid w:val="009F6253"/>
    <w:rsid w:val="00A02CDE"/>
    <w:rsid w:val="00A04A32"/>
    <w:rsid w:val="00A051FB"/>
    <w:rsid w:val="00A11EEC"/>
    <w:rsid w:val="00A25879"/>
    <w:rsid w:val="00A35848"/>
    <w:rsid w:val="00A47EC1"/>
    <w:rsid w:val="00A56740"/>
    <w:rsid w:val="00A612F6"/>
    <w:rsid w:val="00A73246"/>
    <w:rsid w:val="00AB3E78"/>
    <w:rsid w:val="00AB7BF8"/>
    <w:rsid w:val="00AD7690"/>
    <w:rsid w:val="00AE001F"/>
    <w:rsid w:val="00AE67D8"/>
    <w:rsid w:val="00AF286D"/>
    <w:rsid w:val="00AF79D7"/>
    <w:rsid w:val="00B01F38"/>
    <w:rsid w:val="00B0441F"/>
    <w:rsid w:val="00B229BC"/>
    <w:rsid w:val="00B36A12"/>
    <w:rsid w:val="00B3771E"/>
    <w:rsid w:val="00B500AF"/>
    <w:rsid w:val="00B63085"/>
    <w:rsid w:val="00B7371D"/>
    <w:rsid w:val="00B74283"/>
    <w:rsid w:val="00B81112"/>
    <w:rsid w:val="00B837DA"/>
    <w:rsid w:val="00B960B0"/>
    <w:rsid w:val="00BB1CCB"/>
    <w:rsid w:val="00BB4080"/>
    <w:rsid w:val="00BB5DF3"/>
    <w:rsid w:val="00BC4873"/>
    <w:rsid w:val="00BD4B81"/>
    <w:rsid w:val="00BE48FC"/>
    <w:rsid w:val="00C03B2A"/>
    <w:rsid w:val="00C223A7"/>
    <w:rsid w:val="00C41D5C"/>
    <w:rsid w:val="00C5612F"/>
    <w:rsid w:val="00C7276D"/>
    <w:rsid w:val="00C87382"/>
    <w:rsid w:val="00C92330"/>
    <w:rsid w:val="00C939BF"/>
    <w:rsid w:val="00C972ED"/>
    <w:rsid w:val="00C97BDE"/>
    <w:rsid w:val="00CA22FB"/>
    <w:rsid w:val="00CA4811"/>
    <w:rsid w:val="00CA5795"/>
    <w:rsid w:val="00CB438D"/>
    <w:rsid w:val="00CC36E6"/>
    <w:rsid w:val="00CC69FD"/>
    <w:rsid w:val="00CD3B8B"/>
    <w:rsid w:val="00CF1D12"/>
    <w:rsid w:val="00CF6FA3"/>
    <w:rsid w:val="00D056E8"/>
    <w:rsid w:val="00D06340"/>
    <w:rsid w:val="00D11DBB"/>
    <w:rsid w:val="00D12B21"/>
    <w:rsid w:val="00D1568F"/>
    <w:rsid w:val="00D42607"/>
    <w:rsid w:val="00D4514A"/>
    <w:rsid w:val="00D516D9"/>
    <w:rsid w:val="00D621E5"/>
    <w:rsid w:val="00D65160"/>
    <w:rsid w:val="00D82C77"/>
    <w:rsid w:val="00D92593"/>
    <w:rsid w:val="00D9461F"/>
    <w:rsid w:val="00DC236B"/>
    <w:rsid w:val="00DC31E3"/>
    <w:rsid w:val="00DD0437"/>
    <w:rsid w:val="00DD1999"/>
    <w:rsid w:val="00DD7920"/>
    <w:rsid w:val="00E00FA3"/>
    <w:rsid w:val="00E10FD0"/>
    <w:rsid w:val="00E120A5"/>
    <w:rsid w:val="00E20B2D"/>
    <w:rsid w:val="00E22135"/>
    <w:rsid w:val="00E26672"/>
    <w:rsid w:val="00E3121F"/>
    <w:rsid w:val="00E40408"/>
    <w:rsid w:val="00E45E6D"/>
    <w:rsid w:val="00E506A2"/>
    <w:rsid w:val="00E60898"/>
    <w:rsid w:val="00E62918"/>
    <w:rsid w:val="00E7520A"/>
    <w:rsid w:val="00E75952"/>
    <w:rsid w:val="00E76202"/>
    <w:rsid w:val="00E81DEB"/>
    <w:rsid w:val="00E84D1D"/>
    <w:rsid w:val="00E85841"/>
    <w:rsid w:val="00E90749"/>
    <w:rsid w:val="00E90968"/>
    <w:rsid w:val="00E97AEF"/>
    <w:rsid w:val="00EE0AC8"/>
    <w:rsid w:val="00EF12E5"/>
    <w:rsid w:val="00F116B3"/>
    <w:rsid w:val="00F374FE"/>
    <w:rsid w:val="00F7091F"/>
    <w:rsid w:val="00F80BE2"/>
    <w:rsid w:val="00F85B81"/>
    <w:rsid w:val="00F91C35"/>
    <w:rsid w:val="00F946BF"/>
    <w:rsid w:val="00F959CC"/>
    <w:rsid w:val="00FA7067"/>
    <w:rsid w:val="00FA7462"/>
    <w:rsid w:val="00FB3F91"/>
    <w:rsid w:val="00FB51D6"/>
    <w:rsid w:val="00FB75F0"/>
    <w:rsid w:val="00FD7297"/>
    <w:rsid w:val="00FF0AD0"/>
    <w:rsid w:val="00FF4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45C341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nhideWhenUsed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7690"/>
    <w:rPr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2918"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theme="majorBidi"/>
      <w:b/>
      <w:color w:val="63A537" w:themeColor="accent2"/>
      <w:sz w:val="48"/>
      <w:szCs w:val="58"/>
    </w:rPr>
  </w:style>
  <w:style w:type="paragraph" w:styleId="Heading2">
    <w:name w:val="heading 2"/>
    <w:basedOn w:val="Normal"/>
    <w:next w:val="Normal"/>
    <w:link w:val="Heading2Char"/>
    <w:uiPriority w:val="9"/>
    <w:qFormat/>
    <w:rsid w:val="007669D2"/>
    <w:pPr>
      <w:keepNext/>
      <w:keepLines/>
      <w:spacing w:before="120" w:after="12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55F51" w:themeColor="text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99CB38" w:themeColor="accent1"/>
    </w:rPr>
  </w:style>
  <w:style w:type="paragraph" w:styleId="Heading5">
    <w:name w:val="heading 5"/>
    <w:basedOn w:val="Normal"/>
    <w:next w:val="Normal"/>
    <w:link w:val="Heading5Char"/>
    <w:uiPriority w:val="99"/>
    <w:semiHidden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paragraph" w:customStyle="1" w:styleId="Photo">
    <w:name w:val="Photo"/>
    <w:basedOn w:val="NoSpacing"/>
    <w:uiPriority w:val="12"/>
    <w:qFormat/>
    <w:pPr>
      <w:spacing w:before="100" w:after="100"/>
      <w:ind w:left="101" w:right="101"/>
      <w:jc w:val="center"/>
    </w:pPr>
    <w:rPr>
      <w:noProof/>
    </w:rPr>
  </w:style>
  <w:style w:type="paragraph" w:styleId="Title">
    <w:name w:val="Title"/>
    <w:basedOn w:val="Normal"/>
    <w:link w:val="TitleChar"/>
    <w:uiPriority w:val="2"/>
    <w:qFormat/>
    <w:rsid w:val="00605FA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kern w:val="28"/>
      <w:sz w:val="48"/>
      <w:szCs w:val="88"/>
    </w:rPr>
  </w:style>
  <w:style w:type="character" w:customStyle="1" w:styleId="TitleChar">
    <w:name w:val="Title Char"/>
    <w:basedOn w:val="DefaultParagraphFont"/>
    <w:link w:val="Title"/>
    <w:uiPriority w:val="2"/>
    <w:rsid w:val="00605FA7"/>
    <w:rPr>
      <w:rFonts w:asciiTheme="majorHAnsi" w:eastAsiaTheme="majorEastAsia" w:hAnsiTheme="majorHAnsi" w:cstheme="majorBidi"/>
      <w:b/>
      <w:color w:val="FFFFFF" w:themeColor="background1"/>
      <w:kern w:val="28"/>
      <w:sz w:val="48"/>
      <w:szCs w:val="88"/>
    </w:rPr>
  </w:style>
  <w:style w:type="paragraph" w:styleId="Subtitle">
    <w:name w:val="Subtitle"/>
    <w:basedOn w:val="Normal"/>
    <w:next w:val="Normal"/>
    <w:link w:val="SubtitleChar"/>
    <w:uiPriority w:val="3"/>
    <w:qFormat/>
    <w:rsid w:val="006B7247"/>
    <w:pPr>
      <w:numPr>
        <w:ilvl w:val="1"/>
      </w:numPr>
      <w:spacing w:before="60" w:after="0" w:line="240" w:lineRule="auto"/>
    </w:pPr>
    <w:rPr>
      <w:b/>
      <w:bCs/>
      <w:color w:val="FFFFFF" w:themeColor="background1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rsid w:val="006B7247"/>
    <w:rPr>
      <w:b/>
      <w:bCs/>
      <w:color w:val="FFFFFF" w:themeColor="background1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7690"/>
    <w:rPr>
      <w:rFonts w:asciiTheme="majorHAnsi" w:eastAsiaTheme="majorEastAsia" w:hAnsiTheme="majorHAnsi" w:cstheme="majorBidi"/>
      <w:b/>
      <w:bCs/>
      <w:color w:val="000000" w:themeColor="text1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AD7690"/>
    <w:rPr>
      <w:rFonts w:asciiTheme="majorHAnsi" w:eastAsiaTheme="majorEastAsia" w:hAnsiTheme="majorHAnsi" w:cstheme="majorBidi"/>
      <w:b/>
      <w:bCs/>
      <w:color w:val="455F51" w:themeColor="text2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Organization">
    <w:name w:val="Organization"/>
    <w:basedOn w:val="Normal"/>
    <w:uiPriority w:val="3"/>
    <w:qFormat/>
    <w:rsid w:val="006B7247"/>
    <w:pPr>
      <w:spacing w:before="120" w:after="0" w:line="240" w:lineRule="auto"/>
      <w:contextualSpacing/>
      <w:jc w:val="center"/>
    </w:pPr>
    <w:rPr>
      <w:b/>
      <w:bCs/>
      <w:caps/>
      <w:color w:val="FFFFFF" w:themeColor="background1"/>
      <w:sz w:val="40"/>
      <w:szCs w:val="40"/>
    </w:rPr>
  </w:style>
  <w:style w:type="paragraph" w:styleId="ListBullet">
    <w:name w:val="List Bullet"/>
    <w:basedOn w:val="Normal"/>
    <w:uiPriority w:val="2"/>
    <w:qFormat/>
    <w:rsid w:val="00605FA7"/>
    <w:pPr>
      <w:numPr>
        <w:numId w:val="1"/>
      </w:numPr>
      <w:spacing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62918"/>
    <w:rPr>
      <w:rFonts w:asciiTheme="majorHAnsi" w:eastAsiaTheme="majorEastAsia" w:hAnsiTheme="majorHAnsi" w:cstheme="majorBidi"/>
      <w:b/>
      <w:color w:val="63A537" w:themeColor="accent2"/>
      <w:sz w:val="48"/>
      <w:szCs w:val="5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7690"/>
    <w:rPr>
      <w:rFonts w:asciiTheme="majorHAnsi" w:eastAsiaTheme="majorEastAsia" w:hAnsiTheme="majorHAnsi" w:cstheme="majorBidi"/>
      <w:b/>
      <w:bCs/>
      <w:color w:val="99CB38" w:themeColor="accent1"/>
    </w:rPr>
  </w:style>
  <w:style w:type="paragraph" w:customStyle="1" w:styleId="ContactInfo">
    <w:name w:val="Contact Info"/>
    <w:basedOn w:val="Normal"/>
    <w:uiPriority w:val="4"/>
    <w:qFormat/>
    <w:pPr>
      <w:contextualSpacing/>
    </w:pPr>
  </w:style>
  <w:style w:type="paragraph" w:styleId="TOCHeading">
    <w:name w:val="TOC Heading"/>
    <w:basedOn w:val="Heading1"/>
    <w:next w:val="Normal"/>
    <w:uiPriority w:val="9"/>
    <w:unhideWhenUsed/>
    <w:qFormat/>
    <w:rsid w:val="00E62918"/>
    <w:pPr>
      <w:outlineLvl w:val="9"/>
    </w:pPr>
  </w:style>
  <w:style w:type="paragraph" w:styleId="TOC2">
    <w:name w:val="toc 2"/>
    <w:basedOn w:val="TOC1"/>
    <w:next w:val="Normal"/>
    <w:autoRedefine/>
    <w:uiPriority w:val="10"/>
    <w:qFormat/>
    <w:pPr>
      <w:ind w:left="200"/>
    </w:pPr>
  </w:style>
  <w:style w:type="paragraph" w:styleId="TOC1">
    <w:name w:val="toc 1"/>
    <w:basedOn w:val="Normal"/>
    <w:next w:val="Normal"/>
    <w:autoRedefine/>
    <w:uiPriority w:val="10"/>
    <w:qFormat/>
    <w:rsid w:val="00E62918"/>
    <w:pPr>
      <w:tabs>
        <w:tab w:val="right" w:leader="dot" w:pos="6120"/>
      </w:tabs>
      <w:spacing w:after="240"/>
    </w:pPr>
  </w:style>
  <w:style w:type="character" w:customStyle="1" w:styleId="Heading5Char">
    <w:name w:val="Heading 5 Char"/>
    <w:basedOn w:val="DefaultParagraphFont"/>
    <w:link w:val="Heading5"/>
    <w:uiPriority w:val="99"/>
    <w:semiHidden/>
    <w:rsid w:val="00E85841"/>
    <w:rPr>
      <w:rFonts w:asciiTheme="majorHAnsi" w:eastAsiaTheme="majorEastAsia" w:hAnsiTheme="majorHAnsi" w:cstheme="majorBidi"/>
      <w:color w:val="000000" w:themeColor="text1"/>
    </w:rPr>
  </w:style>
  <w:style w:type="character" w:customStyle="1" w:styleId="TOCNumbers">
    <w:name w:val="TOC Numbers"/>
    <w:basedOn w:val="DefaultParagraphFont"/>
    <w:uiPriority w:val="11"/>
    <w:qFormat/>
    <w:rsid w:val="00E62918"/>
    <w:rPr>
      <w:b/>
      <w:bCs/>
      <w:color w:val="455F51" w:themeColor="text2"/>
      <w:sz w:val="20"/>
      <w:szCs w:val="28"/>
    </w:rPr>
  </w:style>
  <w:style w:type="character" w:styleId="PageNumber">
    <w:name w:val="page number"/>
    <w:basedOn w:val="DefaultParagraphFont"/>
    <w:uiPriority w:val="12"/>
    <w:unhideWhenUsed/>
    <w:qFormat/>
    <w:rPr>
      <w:b/>
      <w:bCs/>
      <w:color w:val="99CB38" w:themeColor="accent1"/>
    </w:rPr>
  </w:style>
  <w:style w:type="paragraph" w:styleId="Quote">
    <w:name w:val="Quote"/>
    <w:basedOn w:val="Normal"/>
    <w:next w:val="Normal"/>
    <w:link w:val="QuoteChar"/>
    <w:uiPriority w:val="2"/>
    <w:qFormat/>
    <w:rsid w:val="005762FE"/>
    <w:pPr>
      <w:pBdr>
        <w:top w:val="single" w:sz="8" w:space="10" w:color="99CB38" w:themeColor="accent1"/>
        <w:left w:val="single" w:sz="8" w:space="14" w:color="FFFFFF" w:themeColor="background1"/>
        <w:bottom w:val="single" w:sz="8" w:space="10" w:color="99CB38" w:themeColor="accent1"/>
        <w:right w:val="single" w:sz="8" w:space="14" w:color="FFFFFF" w:themeColor="background1"/>
      </w:pBdr>
      <w:spacing w:before="280" w:after="280" w:line="264" w:lineRule="auto"/>
      <w:ind w:left="288" w:right="288"/>
    </w:pPr>
    <w:rPr>
      <w:b/>
      <w:i/>
      <w:iCs/>
      <w:color w:val="455F51" w:themeColor="text2"/>
      <w:sz w:val="28"/>
      <w:szCs w:val="34"/>
    </w:rPr>
  </w:style>
  <w:style w:type="character" w:customStyle="1" w:styleId="QuoteChar">
    <w:name w:val="Quote Char"/>
    <w:basedOn w:val="DefaultParagraphFont"/>
    <w:link w:val="Quote"/>
    <w:uiPriority w:val="2"/>
    <w:rsid w:val="00AD7690"/>
    <w:rPr>
      <w:b/>
      <w:i/>
      <w:iCs/>
      <w:color w:val="455F51" w:themeColor="text2"/>
      <w:sz w:val="28"/>
      <w:szCs w:val="34"/>
    </w:rPr>
  </w:style>
  <w:style w:type="paragraph" w:styleId="Caption">
    <w:name w:val="caption"/>
    <w:basedOn w:val="Normal"/>
    <w:next w:val="Normal"/>
    <w:uiPriority w:val="35"/>
    <w:semiHidden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996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D7690"/>
    <w:rPr>
      <w:color w:val="000000" w:themeColor="text1"/>
    </w:rPr>
  </w:style>
  <w:style w:type="paragraph" w:styleId="Footer">
    <w:name w:val="footer"/>
    <w:basedOn w:val="Normal"/>
    <w:link w:val="FooterChar"/>
    <w:uiPriority w:val="99"/>
    <w:rsid w:val="00996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690"/>
    <w:rPr>
      <w:color w:val="000000" w:themeColor="text1"/>
    </w:rPr>
  </w:style>
  <w:style w:type="paragraph" w:customStyle="1" w:styleId="ContactUsCover">
    <w:name w:val="Contact Us Cover"/>
    <w:basedOn w:val="Normal"/>
    <w:qFormat/>
    <w:rsid w:val="00605FA7"/>
    <w:pPr>
      <w:contextualSpacing/>
      <w:jc w:val="center"/>
    </w:pPr>
    <w:rPr>
      <w:rFonts w:asciiTheme="majorHAnsi" w:hAnsiTheme="majorHAnsi"/>
      <w:b/>
      <w:color w:val="FFFFFF" w:themeColor="background1"/>
      <w:sz w:val="24"/>
      <w:szCs w:val="24"/>
    </w:rPr>
  </w:style>
  <w:style w:type="paragraph" w:customStyle="1" w:styleId="Image">
    <w:name w:val="Image"/>
    <w:basedOn w:val="NoSpacing"/>
    <w:qFormat/>
    <w:rsid w:val="00605FA7"/>
    <w:pPr>
      <w:spacing w:after="480"/>
      <w:jc w:val="center"/>
    </w:pPr>
    <w:rPr>
      <w:color w:val="000000" w:themeColor="text1"/>
      <w:sz w:val="21"/>
    </w:rPr>
  </w:style>
  <w:style w:type="character" w:customStyle="1" w:styleId="NoSpacingChar">
    <w:name w:val="No Spacing Char"/>
    <w:basedOn w:val="DefaultParagraphFont"/>
    <w:link w:val="NoSpacing"/>
    <w:uiPriority w:val="1"/>
    <w:rsid w:val="00400E44"/>
  </w:style>
  <w:style w:type="character" w:styleId="Hyperlink">
    <w:name w:val="Hyperlink"/>
    <w:basedOn w:val="DefaultParagraphFont"/>
    <w:uiPriority w:val="99"/>
    <w:unhideWhenUsed/>
    <w:rsid w:val="006E630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3771E"/>
    <w:pPr>
      <w:spacing w:after="0" w:line="240" w:lineRule="auto"/>
      <w:ind w:left="720"/>
    </w:pPr>
    <w:rPr>
      <w:rFonts w:ascii="Calibri" w:eastAsiaTheme="minorHAnsi" w:hAnsi="Calibri" w:cs="Times New Roman"/>
      <w:color w:val="auto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7A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A07"/>
    <w:rPr>
      <w:rFonts w:ascii="Segoe UI" w:hAnsi="Segoe UI" w:cs="Segoe UI"/>
      <w:color w:val="000000" w:themeColor="tex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81DEB"/>
    <w:rPr>
      <w:color w:val="977B2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7C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1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8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8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61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ilanocaters.com/" TargetMode="External"/><Relationship Id="rId21" Type="http://schemas.openxmlformats.org/officeDocument/2006/relationships/diagramQuickStyle" Target="diagrams/quickStyle1.xml"/><Relationship Id="rId42" Type="http://schemas.openxmlformats.org/officeDocument/2006/relationships/hyperlink" Target="https://artifloragranville.com/" TargetMode="External"/><Relationship Id="rId47" Type="http://schemas.openxmlformats.org/officeDocument/2006/relationships/hyperlink" Target="http://www.mmjevents.com" TargetMode="External"/><Relationship Id="rId63" Type="http://schemas.openxmlformats.org/officeDocument/2006/relationships/hyperlink" Target="https://www.cherryvalleyhotel.com/" TargetMode="External"/><Relationship Id="rId68" Type="http://schemas.openxmlformats.org/officeDocument/2006/relationships/hyperlink" Target="http://www.welshhillsinn.com/" TargetMode="External"/><Relationship Id="rId84" Type="http://schemas.openxmlformats.org/officeDocument/2006/relationships/image" Target="media/image4.jpeg"/><Relationship Id="rId89" Type="http://schemas.openxmlformats.org/officeDocument/2006/relationships/fontTable" Target="fontTable.xml"/><Relationship Id="rId16" Type="http://schemas.openxmlformats.org/officeDocument/2006/relationships/image" Target="media/image3.jpg"/><Relationship Id="rId11" Type="http://schemas.openxmlformats.org/officeDocument/2006/relationships/endnotes" Target="endnotes.xml"/><Relationship Id="rId32" Type="http://schemas.openxmlformats.org/officeDocument/2006/relationships/hyperlink" Target="https://www.facebook.com/AlfiesWholesomeFood" TargetMode="External"/><Relationship Id="rId37" Type="http://schemas.openxmlformats.org/officeDocument/2006/relationships/hyperlink" Target="http://www.maineventspartyrental.com/" TargetMode="External"/><Relationship Id="rId53" Type="http://schemas.openxmlformats.org/officeDocument/2006/relationships/hyperlink" Target="http://www.mastermixdj.net/" TargetMode="External"/><Relationship Id="rId58" Type="http://schemas.openxmlformats.org/officeDocument/2006/relationships/hyperlink" Target="http://www.ryansmithdj.com/" TargetMode="External"/><Relationship Id="rId74" Type="http://schemas.openxmlformats.org/officeDocument/2006/relationships/hyperlink" Target="http://www.granvilletownship.org/" TargetMode="External"/><Relationship Id="rId79" Type="http://schemas.openxmlformats.org/officeDocument/2006/relationships/hyperlink" Target="http://www.bryndu.com" TargetMode="External"/><Relationship Id="rId5" Type="http://schemas.openxmlformats.org/officeDocument/2006/relationships/customXml" Target="../customXml/item5.xml"/><Relationship Id="rId90" Type="http://schemas.openxmlformats.org/officeDocument/2006/relationships/glossaryDocument" Target="glossary/document.xml"/><Relationship Id="rId14" Type="http://schemas.openxmlformats.org/officeDocument/2006/relationships/hyperlink" Target="mailto:athena@bryndu.com" TargetMode="External"/><Relationship Id="rId22" Type="http://schemas.openxmlformats.org/officeDocument/2006/relationships/diagramColors" Target="diagrams/colors1.xml"/><Relationship Id="rId27" Type="http://schemas.openxmlformats.org/officeDocument/2006/relationships/hyperlink" Target="http://thegrillfamily.com/" TargetMode="External"/><Relationship Id="rId30" Type="http://schemas.openxmlformats.org/officeDocument/2006/relationships/hyperlink" Target="http://www.twocaterers.com/" TargetMode="External"/><Relationship Id="rId35" Type="http://schemas.openxmlformats.org/officeDocument/2006/relationships/hyperlink" Target="https://www.facebook.com/Snapshots-lounge-208134212530883/" TargetMode="External"/><Relationship Id="rId43" Type="http://schemas.openxmlformats.org/officeDocument/2006/relationships/hyperlink" Target="https://www.griffinsfloraldesigns.com/" TargetMode="External"/><Relationship Id="rId48" Type="http://schemas.openxmlformats.org/officeDocument/2006/relationships/hyperlink" Target="mailto:dina@scarletcityevents.com" TargetMode="External"/><Relationship Id="rId56" Type="http://schemas.openxmlformats.org/officeDocument/2006/relationships/hyperlink" Target="http://www.nightmusicdj.com/" TargetMode="External"/><Relationship Id="rId64" Type="http://schemas.openxmlformats.org/officeDocument/2006/relationships/hyperlink" Target="http://marriott.com/property/propertypage/CMHNK" TargetMode="External"/><Relationship Id="rId69" Type="http://schemas.openxmlformats.org/officeDocument/2006/relationships/hyperlink" Target="mailto:alloccasionscarriage@hotmail.com" TargetMode="External"/><Relationship Id="rId77" Type="http://schemas.openxmlformats.org/officeDocument/2006/relationships/hyperlink" Target="http://www.theeventhelper.com" TargetMode="External"/><Relationship Id="rId8" Type="http://schemas.openxmlformats.org/officeDocument/2006/relationships/settings" Target="settings.xml"/><Relationship Id="rId51" Type="http://schemas.openxmlformats.org/officeDocument/2006/relationships/hyperlink" Target="http://www.jazzartsgroup.org/" TargetMode="External"/><Relationship Id="rId72" Type="http://schemas.openxmlformats.org/officeDocument/2006/relationships/hyperlink" Target="https://explorelc.org/" TargetMode="External"/><Relationship Id="rId80" Type="http://schemas.openxmlformats.org/officeDocument/2006/relationships/hyperlink" Target="file:///C:\Users\athena\Documents\FORMS\Printing%20Vendor%20Resources%20notes.docx" TargetMode="External"/><Relationship Id="rId85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hyperlink" Target="mailto:athena@bryndu.com" TargetMode="External"/><Relationship Id="rId17" Type="http://schemas.openxmlformats.org/officeDocument/2006/relationships/hyperlink" Target="mailto:info@bryndu.com" TargetMode="External"/><Relationship Id="rId25" Type="http://schemas.openxmlformats.org/officeDocument/2006/relationships/hyperlink" Target="http://www.cameronmitchell.com/" TargetMode="External"/><Relationship Id="rId33" Type="http://schemas.openxmlformats.org/officeDocument/2006/relationships/hyperlink" Target="https://dayynoche.com/" TargetMode="External"/><Relationship Id="rId38" Type="http://schemas.openxmlformats.org/officeDocument/2006/relationships/hyperlink" Target="http://www.personaltouchparty.com/" TargetMode="External"/><Relationship Id="rId46" Type="http://schemas.openxmlformats.org/officeDocument/2006/relationships/hyperlink" Target="mailto:info@mmjevents.com" TargetMode="External"/><Relationship Id="rId59" Type="http://schemas.openxmlformats.org/officeDocument/2006/relationships/hyperlink" Target="http://www.teamdj.com/" TargetMode="External"/><Relationship Id="rId67" Type="http://schemas.openxmlformats.org/officeDocument/2006/relationships/hyperlink" Target="http://www.heathnewark.hamptoninn.com/" TargetMode="External"/><Relationship Id="rId20" Type="http://schemas.openxmlformats.org/officeDocument/2006/relationships/diagramLayout" Target="diagrams/layout1.xml"/><Relationship Id="rId41" Type="http://schemas.openxmlformats.org/officeDocument/2006/relationships/hyperlink" Target="mailto:patwarthen@yahoo.com" TargetMode="External"/><Relationship Id="rId54" Type="http://schemas.openxmlformats.org/officeDocument/2006/relationships/hyperlink" Target="http://www.teamdj.com/" TargetMode="External"/><Relationship Id="rId62" Type="http://schemas.openxmlformats.org/officeDocument/2006/relationships/hyperlink" Target="https://www.buxtoninn.com/" TargetMode="External"/><Relationship Id="rId70" Type="http://schemas.openxmlformats.org/officeDocument/2006/relationships/hyperlink" Target="http://www.funbus.com/" TargetMode="External"/><Relationship Id="rId75" Type="http://schemas.openxmlformats.org/officeDocument/2006/relationships/hyperlink" Target="http://www.lickingcountychamber.com/" TargetMode="External"/><Relationship Id="rId83" Type="http://schemas.openxmlformats.org/officeDocument/2006/relationships/hyperlink" Target="file:///C:\Users\athena\Documents\FORMS\Printing%20Vendor%20Resources%20notes.docx" TargetMode="External"/><Relationship Id="rId88" Type="http://schemas.openxmlformats.org/officeDocument/2006/relationships/header" Target="header3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mailto:events@bryndu.com" TargetMode="External"/><Relationship Id="rId23" Type="http://schemas.microsoft.com/office/2007/relationships/diagramDrawing" Target="diagrams/drawing1.xml"/><Relationship Id="rId28" Type="http://schemas.openxmlformats.org/officeDocument/2006/relationships/hyperlink" Target="http://www.hoggys.com" TargetMode="External"/><Relationship Id="rId36" Type="http://schemas.openxmlformats.org/officeDocument/2006/relationships/hyperlink" Target="http://www.theeventhelper.com" TargetMode="External"/><Relationship Id="rId49" Type="http://schemas.openxmlformats.org/officeDocument/2006/relationships/hyperlink" Target="http://www.MagicalAttractions.com" TargetMode="External"/><Relationship Id="rId57" Type="http://schemas.openxmlformats.org/officeDocument/2006/relationships/hyperlink" Target="https://partypleasersservices.com/" TargetMode="External"/><Relationship Id="rId10" Type="http://schemas.openxmlformats.org/officeDocument/2006/relationships/footnotes" Target="footnotes.xml"/><Relationship Id="rId31" Type="http://schemas.openxmlformats.org/officeDocument/2006/relationships/hyperlink" Target="http://www.dougsfarsidecatering.net/" TargetMode="External"/><Relationship Id="rId44" Type="http://schemas.openxmlformats.org/officeDocument/2006/relationships/hyperlink" Target="http://www.villageflowerbasket.com/" TargetMode="External"/><Relationship Id="rId52" Type="http://schemas.openxmlformats.org/officeDocument/2006/relationships/hyperlink" Target="http://www.markdantzer.com/" TargetMode="External"/><Relationship Id="rId60" Type="http://schemas.openxmlformats.org/officeDocument/2006/relationships/hyperlink" Target="http://www.tristahill.com/" TargetMode="External"/><Relationship Id="rId65" Type="http://schemas.openxmlformats.org/officeDocument/2006/relationships/hyperlink" Target="http://doubletree3.hilton.com/en/hotels/ohio/doubletree-by-hilton-hotel-newark-ohio-CMHNEDT/index.html" TargetMode="External"/><Relationship Id="rId73" Type="http://schemas.openxmlformats.org/officeDocument/2006/relationships/hyperlink" Target="http://www.granvilleoh.com/" TargetMode="External"/><Relationship Id="rId78" Type="http://schemas.openxmlformats.org/officeDocument/2006/relationships/hyperlink" Target="mailto:info@bryndu.com" TargetMode="External"/><Relationship Id="rId81" Type="http://schemas.openxmlformats.org/officeDocument/2006/relationships/hyperlink" Target="mailto:info@bryndu.com" TargetMode="External"/><Relationship Id="rId86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yperlink" Target="mailto:events@bryndu.com" TargetMode="External"/><Relationship Id="rId18" Type="http://schemas.openxmlformats.org/officeDocument/2006/relationships/hyperlink" Target="mailto:info@bryndu.com" TargetMode="External"/><Relationship Id="rId39" Type="http://schemas.openxmlformats.org/officeDocument/2006/relationships/hyperlink" Target="http://www.eventsource.com" TargetMode="External"/><Relationship Id="rId34" Type="http://schemas.openxmlformats.org/officeDocument/2006/relationships/hyperlink" Target="https://palumbosmarket.com/" TargetMode="External"/><Relationship Id="rId50" Type="http://schemas.openxmlformats.org/officeDocument/2006/relationships/hyperlink" Target="http://www.buckeyeentertainment.com" TargetMode="External"/><Relationship Id="rId55" Type="http://schemas.openxmlformats.org/officeDocument/2006/relationships/hyperlink" Target="mailto:larsons@denison.edu" TargetMode="External"/><Relationship Id="rId76" Type="http://schemas.openxmlformats.org/officeDocument/2006/relationships/hyperlink" Target="http://www.granville.oh.us/" TargetMode="External"/><Relationship Id="rId7" Type="http://schemas.openxmlformats.org/officeDocument/2006/relationships/styles" Target="styles.xml"/><Relationship Id="rId71" Type="http://schemas.openxmlformats.org/officeDocument/2006/relationships/hyperlink" Target="https://www.com.ohio.gov/LIQR/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www.metrocuisine.com/" TargetMode="External"/><Relationship Id="rId24" Type="http://schemas.openxmlformats.org/officeDocument/2006/relationships/hyperlink" Target="http://www.berwickmanor.com/" TargetMode="External"/><Relationship Id="rId40" Type="http://schemas.openxmlformats.org/officeDocument/2006/relationships/hyperlink" Target="http://www.lirents.net/" TargetMode="External"/><Relationship Id="rId45" Type="http://schemas.openxmlformats.org/officeDocument/2006/relationships/hyperlink" Target="http://www.blisseventco.com/" TargetMode="External"/><Relationship Id="rId66" Type="http://schemas.openxmlformats.org/officeDocument/2006/relationships/hyperlink" Target="http://www.granvilleinn.com/" TargetMode="External"/><Relationship Id="rId87" Type="http://schemas.openxmlformats.org/officeDocument/2006/relationships/footer" Target="footer1.xml"/><Relationship Id="rId61" Type="http://schemas.openxmlformats.org/officeDocument/2006/relationships/hyperlink" Target="http://www.thebroadwayguesthouse.com/" TargetMode="External"/><Relationship Id="rId82" Type="http://schemas.openxmlformats.org/officeDocument/2006/relationships/hyperlink" Target="http://www.bryndu.com" TargetMode="External"/><Relationship Id="rId19" Type="http://schemas.openxmlformats.org/officeDocument/2006/relationships/diagramData" Target="diagrams/data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7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2" Type="http://schemas.openxmlformats.org/officeDocument/2006/relationships/image" Target="media/image8.jpeg"/><Relationship Id="rId1" Type="http://schemas.openxmlformats.org/officeDocument/2006/relationships/image" Target="media/image7.emf"/><Relationship Id="rId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hena\AppData\Roaming\Microsoft\Templates\Green%20floral%20booklet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B23EF3B-2356-4A1E-B184-8F33BB4A82A5}" type="doc">
      <dgm:prSet loTypeId="urn:microsoft.com/office/officeart/2005/8/layout/hProcess3" loCatId="process" qsTypeId="urn:microsoft.com/office/officeart/2005/8/quickstyle/simple1" qsCatId="simple" csTypeId="urn:microsoft.com/office/officeart/2005/8/colors/accent1_2" csCatId="accent1" phldr="1"/>
      <dgm:spPr/>
    </dgm:pt>
    <dgm:pt modelId="{2B4C2B2F-61BE-4F6C-91B8-C04F2086D85D}">
      <dgm:prSet phldrT="[Text]"/>
      <dgm:spPr/>
      <dgm:t>
        <a:bodyPr/>
        <a:lstStyle/>
        <a:p>
          <a:r>
            <a:rPr lang="en-US"/>
            <a:t>Step 1</a:t>
          </a:r>
        </a:p>
      </dgm:t>
    </dgm:pt>
    <dgm:pt modelId="{2395D561-05D3-4ECD-818C-E242100090A3}" type="parTrans" cxnId="{80AEF221-89A3-496C-B70D-358FAA487D89}">
      <dgm:prSet/>
      <dgm:spPr/>
      <dgm:t>
        <a:bodyPr/>
        <a:lstStyle/>
        <a:p>
          <a:endParaRPr lang="en-US"/>
        </a:p>
      </dgm:t>
    </dgm:pt>
    <dgm:pt modelId="{39EFDC5D-359B-4F9F-923D-9B38C4B84172}" type="sibTrans" cxnId="{80AEF221-89A3-496C-B70D-358FAA487D89}">
      <dgm:prSet/>
      <dgm:spPr/>
      <dgm:t>
        <a:bodyPr/>
        <a:lstStyle/>
        <a:p>
          <a:endParaRPr lang="en-US"/>
        </a:p>
      </dgm:t>
    </dgm:pt>
    <dgm:pt modelId="{11174A97-9D0D-410F-821B-3BD5FE173D7A}" type="pres">
      <dgm:prSet presAssocID="{AB23EF3B-2356-4A1E-B184-8F33BB4A82A5}" presName="Name0" presStyleCnt="0">
        <dgm:presLayoutVars>
          <dgm:dir/>
          <dgm:animLvl val="lvl"/>
          <dgm:resizeHandles val="exact"/>
        </dgm:presLayoutVars>
      </dgm:prSet>
      <dgm:spPr/>
    </dgm:pt>
    <dgm:pt modelId="{F5A167A0-30C1-4B03-80D0-3F902E0C0A7A}" type="pres">
      <dgm:prSet presAssocID="{AB23EF3B-2356-4A1E-B184-8F33BB4A82A5}" presName="dummy" presStyleCnt="0"/>
      <dgm:spPr/>
    </dgm:pt>
    <dgm:pt modelId="{6B2AE68D-E236-4566-8C86-AA8D0C8846A4}" type="pres">
      <dgm:prSet presAssocID="{AB23EF3B-2356-4A1E-B184-8F33BB4A82A5}" presName="linH" presStyleCnt="0"/>
      <dgm:spPr/>
    </dgm:pt>
    <dgm:pt modelId="{A0A58732-BAD6-4DAF-AA2B-DF1929B80703}" type="pres">
      <dgm:prSet presAssocID="{AB23EF3B-2356-4A1E-B184-8F33BB4A82A5}" presName="padding1" presStyleCnt="0"/>
      <dgm:spPr/>
    </dgm:pt>
    <dgm:pt modelId="{57566EBD-7865-4B36-BF1B-679BD9F2D82E}" type="pres">
      <dgm:prSet presAssocID="{2B4C2B2F-61BE-4F6C-91B8-C04F2086D85D}" presName="linV" presStyleCnt="0"/>
      <dgm:spPr/>
    </dgm:pt>
    <dgm:pt modelId="{D43CACDC-1E2D-46DD-B5EF-6FA908628009}" type="pres">
      <dgm:prSet presAssocID="{2B4C2B2F-61BE-4F6C-91B8-C04F2086D85D}" presName="spVertical1" presStyleCnt="0"/>
      <dgm:spPr/>
    </dgm:pt>
    <dgm:pt modelId="{8361B133-F7DD-483A-9C6F-A079FB1CAC49}" type="pres">
      <dgm:prSet presAssocID="{2B4C2B2F-61BE-4F6C-91B8-C04F2086D85D}" presName="parTx" presStyleLbl="revTx" presStyleIdx="0" presStyleCnt="1">
        <dgm:presLayoutVars>
          <dgm:chMax val="0"/>
          <dgm:chPref val="0"/>
          <dgm:bulletEnabled val="1"/>
        </dgm:presLayoutVars>
      </dgm:prSet>
      <dgm:spPr/>
    </dgm:pt>
    <dgm:pt modelId="{732C6B12-5DE1-42A2-8DB6-27B5BF548D34}" type="pres">
      <dgm:prSet presAssocID="{2B4C2B2F-61BE-4F6C-91B8-C04F2086D85D}" presName="spVertical2" presStyleCnt="0"/>
      <dgm:spPr/>
    </dgm:pt>
    <dgm:pt modelId="{A68EC251-EE45-4D20-8F40-542064D1A9CC}" type="pres">
      <dgm:prSet presAssocID="{2B4C2B2F-61BE-4F6C-91B8-C04F2086D85D}" presName="spVertical3" presStyleCnt="0"/>
      <dgm:spPr/>
    </dgm:pt>
    <dgm:pt modelId="{BEF62E34-9DF0-4F9E-B5D0-1C839CF33500}" type="pres">
      <dgm:prSet presAssocID="{AB23EF3B-2356-4A1E-B184-8F33BB4A82A5}" presName="padding2" presStyleCnt="0"/>
      <dgm:spPr/>
    </dgm:pt>
    <dgm:pt modelId="{6706C5A8-EBF6-41CC-976C-7F02DA5D1D00}" type="pres">
      <dgm:prSet presAssocID="{AB23EF3B-2356-4A1E-B184-8F33BB4A82A5}" presName="negArrow" presStyleCnt="0"/>
      <dgm:spPr/>
    </dgm:pt>
    <dgm:pt modelId="{C9CFC9D0-668C-4BF9-A26E-05653B50F186}" type="pres">
      <dgm:prSet presAssocID="{AB23EF3B-2356-4A1E-B184-8F33BB4A82A5}" presName="backgroundArrow" presStyleLbl="node1" presStyleIdx="0" presStyleCnt="1"/>
      <dgm:spPr/>
    </dgm:pt>
  </dgm:ptLst>
  <dgm:cxnLst>
    <dgm:cxn modelId="{80AEF221-89A3-496C-B70D-358FAA487D89}" srcId="{AB23EF3B-2356-4A1E-B184-8F33BB4A82A5}" destId="{2B4C2B2F-61BE-4F6C-91B8-C04F2086D85D}" srcOrd="0" destOrd="0" parTransId="{2395D561-05D3-4ECD-818C-E242100090A3}" sibTransId="{39EFDC5D-359B-4F9F-923D-9B38C4B84172}"/>
    <dgm:cxn modelId="{276C7FC4-7173-439C-8268-14D1397E5AC5}" type="presOf" srcId="{2B4C2B2F-61BE-4F6C-91B8-C04F2086D85D}" destId="{8361B133-F7DD-483A-9C6F-A079FB1CAC49}" srcOrd="0" destOrd="0" presId="urn:microsoft.com/office/officeart/2005/8/layout/hProcess3"/>
    <dgm:cxn modelId="{9B8358E7-ECC2-4E96-BF4B-041BFA82557D}" type="presOf" srcId="{AB23EF3B-2356-4A1E-B184-8F33BB4A82A5}" destId="{11174A97-9D0D-410F-821B-3BD5FE173D7A}" srcOrd="0" destOrd="0" presId="urn:microsoft.com/office/officeart/2005/8/layout/hProcess3"/>
    <dgm:cxn modelId="{C9EF3F81-9046-45EC-A06F-80EFF8598B01}" type="presParOf" srcId="{11174A97-9D0D-410F-821B-3BD5FE173D7A}" destId="{F5A167A0-30C1-4B03-80D0-3F902E0C0A7A}" srcOrd="0" destOrd="0" presId="urn:microsoft.com/office/officeart/2005/8/layout/hProcess3"/>
    <dgm:cxn modelId="{ADE85FE1-F2FC-4B75-AE69-B407EF070339}" type="presParOf" srcId="{11174A97-9D0D-410F-821B-3BD5FE173D7A}" destId="{6B2AE68D-E236-4566-8C86-AA8D0C8846A4}" srcOrd="1" destOrd="0" presId="urn:microsoft.com/office/officeart/2005/8/layout/hProcess3"/>
    <dgm:cxn modelId="{833DD803-F150-4B33-958A-BADD918CBC17}" type="presParOf" srcId="{6B2AE68D-E236-4566-8C86-AA8D0C8846A4}" destId="{A0A58732-BAD6-4DAF-AA2B-DF1929B80703}" srcOrd="0" destOrd="0" presId="urn:microsoft.com/office/officeart/2005/8/layout/hProcess3"/>
    <dgm:cxn modelId="{834FCA92-4F6C-447F-8B66-79EE913015F4}" type="presParOf" srcId="{6B2AE68D-E236-4566-8C86-AA8D0C8846A4}" destId="{57566EBD-7865-4B36-BF1B-679BD9F2D82E}" srcOrd="1" destOrd="0" presId="urn:microsoft.com/office/officeart/2005/8/layout/hProcess3"/>
    <dgm:cxn modelId="{40874D5B-998B-4BC9-981A-9DBF64862AD6}" type="presParOf" srcId="{57566EBD-7865-4B36-BF1B-679BD9F2D82E}" destId="{D43CACDC-1E2D-46DD-B5EF-6FA908628009}" srcOrd="0" destOrd="0" presId="urn:microsoft.com/office/officeart/2005/8/layout/hProcess3"/>
    <dgm:cxn modelId="{63BC9B10-A881-48B3-B602-6C741DB09166}" type="presParOf" srcId="{57566EBD-7865-4B36-BF1B-679BD9F2D82E}" destId="{8361B133-F7DD-483A-9C6F-A079FB1CAC49}" srcOrd="1" destOrd="0" presId="urn:microsoft.com/office/officeart/2005/8/layout/hProcess3"/>
    <dgm:cxn modelId="{BB856F84-3937-4804-B35F-C07B01FA6FFD}" type="presParOf" srcId="{57566EBD-7865-4B36-BF1B-679BD9F2D82E}" destId="{732C6B12-5DE1-42A2-8DB6-27B5BF548D34}" srcOrd="2" destOrd="0" presId="urn:microsoft.com/office/officeart/2005/8/layout/hProcess3"/>
    <dgm:cxn modelId="{F0CFB7CF-7426-4C9E-A7C1-88B641510B96}" type="presParOf" srcId="{57566EBD-7865-4B36-BF1B-679BD9F2D82E}" destId="{A68EC251-EE45-4D20-8F40-542064D1A9CC}" srcOrd="3" destOrd="0" presId="urn:microsoft.com/office/officeart/2005/8/layout/hProcess3"/>
    <dgm:cxn modelId="{B1785649-3BD4-4F09-B88C-E92A4AC679C2}" type="presParOf" srcId="{6B2AE68D-E236-4566-8C86-AA8D0C8846A4}" destId="{BEF62E34-9DF0-4F9E-B5D0-1C839CF33500}" srcOrd="2" destOrd="0" presId="urn:microsoft.com/office/officeart/2005/8/layout/hProcess3"/>
    <dgm:cxn modelId="{43020D16-49EF-4801-9BE1-8D85B296785E}" type="presParOf" srcId="{6B2AE68D-E236-4566-8C86-AA8D0C8846A4}" destId="{6706C5A8-EBF6-41CC-976C-7F02DA5D1D00}" srcOrd="3" destOrd="0" presId="urn:microsoft.com/office/officeart/2005/8/layout/hProcess3"/>
    <dgm:cxn modelId="{63913D8D-9D1D-47D9-A00F-162F61DF9B98}" type="presParOf" srcId="{6B2AE68D-E236-4566-8C86-AA8D0C8846A4}" destId="{C9CFC9D0-668C-4BF9-A26E-05653B50F186}" srcOrd="4" destOrd="0" presId="urn:microsoft.com/office/officeart/2005/8/layout/hProcess3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9CFC9D0-668C-4BF9-A26E-05653B50F186}">
      <dsp:nvSpPr>
        <dsp:cNvPr id="0" name=""/>
        <dsp:cNvSpPr/>
      </dsp:nvSpPr>
      <dsp:spPr>
        <a:xfrm>
          <a:off x="0" y="9252"/>
          <a:ext cx="1266190" cy="720000"/>
        </a:xfrm>
        <a:prstGeom prst="rightArrow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361B133-F7DD-483A-9C6F-A079FB1CAC49}">
      <dsp:nvSpPr>
        <dsp:cNvPr id="0" name=""/>
        <dsp:cNvSpPr/>
      </dsp:nvSpPr>
      <dsp:spPr>
        <a:xfrm>
          <a:off x="102136" y="189252"/>
          <a:ext cx="1037434" cy="3600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101600" rIns="0" bIns="1016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Step 1</a:t>
          </a:r>
        </a:p>
      </dsp:txBody>
      <dsp:txXfrm>
        <a:off x="102136" y="189252"/>
        <a:ext cx="1037434" cy="3600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3">
  <dgm:title val=""/>
  <dgm:desc val=""/>
  <dgm:catLst>
    <dgm:cat type="process" pri="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 chOrder="t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dummy" refType="w"/>
      <dgm:constr type="h" for="ch" forName="dummy" refType="h"/>
      <dgm:constr type="h" for="ch" forName="dummy" refType="w" refFor="ch" refForName="dummy" op="lte" fact="0.4"/>
      <dgm:constr type="ctrX" for="ch" forName="dummy" refType="w" fact="0.5"/>
      <dgm:constr type="ctrY" for="ch" forName="dummy" refType="h" fact="0.5"/>
      <dgm:constr type="w" for="ch" forName="linH" refType="w"/>
      <dgm:constr type="h" for="ch" forName="linH" refType="h"/>
      <dgm:constr type="ctrX" for="ch" forName="linH" refType="w" fact="0.5"/>
      <dgm:constr type="ctrY" for="ch" forName="linH" refType="h" fact="0.5"/>
      <dgm:constr type="userP" for="ch" forName="linH" refType="h" refFor="ch" refForName="dummy" fact="0.25"/>
      <dgm:constr type="userT" for="des" forName="parTx" refType="w" refFor="ch" refForName="dummy" fact="0.2"/>
    </dgm:constrLst>
    <dgm:ruleLst/>
    <dgm:layoutNode name="dummy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linH">
      <dgm:choose name="Name1">
        <dgm:if name="Name2" func="var" arg="dir" op="equ" val="norm">
          <dgm:alg type="lin">
            <dgm:param type="linDir" val="fromL"/>
            <dgm:param type="nodeVertAlign" val="t"/>
          </dgm:alg>
        </dgm:if>
        <dgm:else name="Name3">
          <dgm:alg type="lin">
            <dgm:param type="linDir" val="fromR"/>
            <dgm:param type="nodeVertAlign" val="t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primFontSz" for="des" forName="parTx" val="65"/>
        <dgm:constr type="primFontSz" for="des" forName="desTx" refType="primFontSz" refFor="des" refForName="parTx" op="equ"/>
        <dgm:constr type="h" for="des" forName="parTx" refType="primFontSz" refFor="des" refForName="parTx"/>
        <dgm:constr type="h" for="des" forName="desTx" refType="primFontSz" refFor="des" refForName="parTx" fact="0.5"/>
        <dgm:constr type="h" for="des" forName="parTx" op="equ"/>
        <dgm:constr type="h" for="des" forName="desTx" op="equ"/>
        <dgm:constr type="h" for="ch" forName="backgroundArrow" refType="primFontSz" refFor="des" refForName="parTx" fact="2"/>
        <dgm:constr type="h" for="ch" forName="backgroundArrow" refType="h" refFor="des" refForName="parTx" op="lte" fact="2"/>
        <dgm:constr type="h" for="ch" forName="backgroundArrow" refType="h" refFor="des" refForName="parTx" op="gte" fact="2"/>
        <dgm:constr type="h" for="des" forName="spVertical1" refType="primFontSz" refFor="des" refForName="parTx" fact="0.5"/>
        <dgm:constr type="h" for="des" forName="spVertical1" refType="h" refFor="des" refForName="parTx" op="lte" fact="0.5"/>
        <dgm:constr type="h" for="des" forName="spVertical1" refType="h" refFor="des" refForName="parTx" op="gte" fact="0.5"/>
        <dgm:constr type="h" for="des" forName="spVertical2" refType="primFontSz" refFor="des" refForName="parTx" fact="0.5"/>
        <dgm:constr type="h" for="des" forName="spVertical2" refType="h" refFor="des" refForName="parTx" op="lte" fact="0.5"/>
        <dgm:constr type="h" for="des" forName="spVertical2" refType="h" refFor="des" refForName="parTx" op="gte" fact="0.5"/>
        <dgm:constr type="h" for="des" forName="spVertical3" refType="primFontSz" refFor="des" refForName="parTx" fact="-0.4"/>
        <dgm:constr type="h" for="des" forName="spVertical3" refType="h" refFor="des" refForName="parTx" op="lte" fact="-0.4"/>
        <dgm:constr type="h" for="des" forName="spVertical3" refType="h" refFor="des" refForName="parTx" op="gte" fact="-0.4"/>
        <dgm:constr type="w" for="ch" forName="backgroundArrow" refType="w"/>
        <dgm:constr type="w" for="ch" forName="negArrow" refType="w" fact="-1"/>
        <dgm:constr type="w" for="ch" forName="linV" refType="w"/>
        <dgm:constr type="w" for="ch" forName="space" refType="w" refFor="ch" refForName="linV" fact="0.2"/>
        <dgm:constr type="w" for="ch" forName="padding1" refType="w" fact="0.08"/>
        <dgm:constr type="userP"/>
        <dgm:constr type="w" for="ch" forName="padding2" refType="userP"/>
      </dgm:constrLst>
      <dgm:ruleLst>
        <dgm:rule type="w" for="ch" forName="linV" val="0" fact="NaN" max="NaN"/>
        <dgm:rule type="primFontSz" for="des" forName="parTx" val="5" fact="NaN" max="NaN"/>
      </dgm:ruleLst>
      <dgm:layoutNode name="padding1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forEach name="Name4" axis="ch" ptType="node">
        <dgm:layoutNode name="linV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spVertical1" refType="w"/>
            <dgm:constr type="w" for="ch" forName="parTx" refType="w"/>
            <dgm:constr type="w" for="ch" forName="spVertical2" refType="w"/>
            <dgm:constr type="w" for="ch" forName="spVertical3" refType="w"/>
            <dgm:constr type="w" for="ch" forName="desTx" refType="w"/>
          </dgm:constrLst>
          <dgm:ruleLst/>
          <dgm:layoutNode name="spVertical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parTx" styleLbl="revTx">
            <dgm:varLst>
              <dgm:chMax val="0"/>
              <dgm:chPref val="0"/>
              <dgm:bulletEnabled val="1"/>
            </dgm:varLst>
            <dgm:choose name="Name5">
              <dgm:if name="Name6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7">
                <dgm:alg type="tx">
                  <dgm:param type="parTxLTRAlign" val="ctr"/>
                  <dgm:param type="parTxRTLAlign" val="ct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self" ptType="node"/>
            <dgm:choose name="Name8">
              <dgm:if name="Name9" func="var" arg="dir" op="equ" val="norm">
                <dgm:constrLst>
                  <dgm:constr type="userT"/>
                  <dgm:constr type="h" refType="userT" op="lte"/>
                  <dgm:constr type="tMarg" refType="primFontSz" fact="0.8"/>
                  <dgm:constr type="bMarg" refType="tMarg"/>
                  <dgm:constr type="lMarg"/>
                  <dgm:constr type="rMarg"/>
                </dgm:constrLst>
              </dgm:if>
              <dgm:else name="Name10">
                <dgm:constrLst>
                  <dgm:constr type="userT"/>
                  <dgm:constr type="h" refType="userT" op="lte"/>
                  <dgm:constr type="tMarg" refType="primFontSz" fact="0.8"/>
                  <dgm:constr type="bMarg" refType="tMarg"/>
                  <dgm:constr type="lMarg"/>
                  <dgm:constr type="rMarg"/>
                </dgm:constrLst>
              </dgm:else>
            </dgm:choose>
            <dgm:ruleLst>
              <dgm:rule type="h" val="INF" fact="NaN" max="NaN"/>
            </dgm:ruleLst>
          </dgm:layoutNode>
          <dgm:layoutNode name="spVertical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pVertical3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choose name="Name11">
            <dgm:if name="Name12" axis="ch" ptType="node" func="cnt" op="gte" val="1">
              <dgm:layoutNode name="desTx" styleLbl="revTx">
                <dgm:varLst>
                  <dgm:bulletEnabled val="1"/>
                </dgm:varLst>
                <dgm:alg type="tx">
                  <dgm:param type="stBulletLvl" val="1"/>
                </dgm:alg>
                <dgm:shape xmlns:r="http://schemas.openxmlformats.org/officeDocument/2006/relationships" type="rect" r:blip="">
                  <dgm:adjLst/>
                </dgm:shape>
                <dgm:presOf axis="des" ptType="node"/>
                <dgm:constrLst>
                  <dgm:constr type="tMarg"/>
                  <dgm:constr type="bMarg"/>
                  <dgm:constr type="rMarg"/>
                  <dgm:constr type="lMarg"/>
                </dgm:constrLst>
                <dgm:ruleLst>
                  <dgm:rule type="h" val="INF" fact="NaN" max="NaN"/>
                </dgm:ruleLst>
              </dgm:layoutNode>
            </dgm:if>
            <dgm:else name="Name13"/>
          </dgm:choose>
        </dgm:layoutNode>
        <dgm:forEach name="Name14" axis="followSib" ptType="sibTrans" cnt="1">
          <dgm:layoutNode name="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  <dgm:layoutNode name="padding2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negArrow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backgroundArrow" styleLbl="node1">
        <dgm:alg type="sp"/>
        <dgm:choose name="Name15">
          <dgm:if name="Name16" func="var" arg="dir" op="equ" val="norm">
            <dgm:shape xmlns:r="http://schemas.openxmlformats.org/officeDocument/2006/relationships" type="rightArrow" r:blip="">
              <dgm:adjLst/>
            </dgm:shape>
          </dgm:if>
          <dgm:else name="Name17">
            <dgm:shape xmlns:r="http://schemas.openxmlformats.org/officeDocument/2006/relationships" type="leftArrow" r:blip="">
              <dgm:adjLst/>
            </dgm:shape>
          </dgm:else>
        </dgm:choose>
        <dgm:presOf/>
        <dgm:constrLst/>
        <dgm:ruleLst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B94CA92B6294F028D18F81DF530E0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85E4D1-4739-4C1B-9788-11EAED160A3E}"/>
      </w:docPartPr>
      <w:docPartBody>
        <w:p w:rsidR="009D0DC3" w:rsidRDefault="00156B3A" w:rsidP="00156B3A">
          <w:pPr>
            <w:pStyle w:val="2B94CA92B6294F028D18F81DF530E023"/>
          </w:pPr>
          <w:r w:rsidRPr="00794C6E">
            <w:t>Make It Your Own</w:t>
          </w:r>
        </w:p>
      </w:docPartBody>
    </w:docPart>
    <w:docPart>
      <w:docPartPr>
        <w:name w:val="3340F83DD30641618B7A489CC836E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3D77B-0693-499F-BD39-0FB51EA90BB5}"/>
      </w:docPartPr>
      <w:docPartBody>
        <w:p w:rsidR="00855659" w:rsidRDefault="00855659">
          <w:pPr>
            <w:pStyle w:val="3340F83DD30641618B7A489CC836EDD9"/>
          </w:pPr>
          <w:r w:rsidRPr="00605FA7">
            <w:t>Contact Us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GSoeiPresenceEB">
    <w:altName w:val="Times New Roman"/>
    <w:charset w:val="00"/>
    <w:family w:val="roman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GｺﾞｼｯｸM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9E780AF8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  <w:color w:val="ED7D31" w:themeColor="accent2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159"/>
    <w:rsid w:val="000733C5"/>
    <w:rsid w:val="00156B3A"/>
    <w:rsid w:val="001C13B1"/>
    <w:rsid w:val="00385CE4"/>
    <w:rsid w:val="006A4159"/>
    <w:rsid w:val="00855659"/>
    <w:rsid w:val="00874F92"/>
    <w:rsid w:val="009D0DC3"/>
    <w:rsid w:val="00BD6EEE"/>
    <w:rsid w:val="00D20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3D6DA20FD2749F5BCB438007EC9F741">
    <w:name w:val="53D6DA20FD2749F5BCB438007EC9F741"/>
  </w:style>
  <w:style w:type="paragraph" w:customStyle="1" w:styleId="080AAA8C6B2C4246AACFE9C1F1E1D2C6">
    <w:name w:val="080AAA8C6B2C4246AACFE9C1F1E1D2C6"/>
  </w:style>
  <w:style w:type="paragraph" w:styleId="ListBullet">
    <w:name w:val="List Bullet"/>
    <w:basedOn w:val="Normal"/>
    <w:uiPriority w:val="2"/>
    <w:qFormat/>
    <w:pPr>
      <w:numPr>
        <w:numId w:val="1"/>
      </w:numPr>
      <w:spacing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B6B5D820266466FB9E9893E73E9F355">
    <w:name w:val="EB6B5D820266466FB9E9893E73E9F355"/>
  </w:style>
  <w:style w:type="paragraph" w:customStyle="1" w:styleId="2B6E04ED86A94BD2AD01EA52C0EE362E">
    <w:name w:val="2B6E04ED86A94BD2AD01EA52C0EE362E"/>
  </w:style>
  <w:style w:type="paragraph" w:customStyle="1" w:styleId="C24EA76659A94B1E80F335FFA58156F5">
    <w:name w:val="C24EA76659A94B1E80F335FFA58156F5"/>
  </w:style>
  <w:style w:type="paragraph" w:customStyle="1" w:styleId="77D3198A270E472D8C3D31453049558F">
    <w:name w:val="77D3198A270E472D8C3D31453049558F"/>
  </w:style>
  <w:style w:type="paragraph" w:customStyle="1" w:styleId="A3BD44A57CE34D86A574D4BECCCEB651">
    <w:name w:val="A3BD44A57CE34D86A574D4BECCCEB651"/>
  </w:style>
  <w:style w:type="paragraph" w:customStyle="1" w:styleId="A4192C72E8F149BEA0FBB9D6EBC90B90">
    <w:name w:val="A4192C72E8F149BEA0FBB9D6EBC90B90"/>
  </w:style>
  <w:style w:type="paragraph" w:customStyle="1" w:styleId="9D7C1CF09C414A2FB239302BF89CF35E">
    <w:name w:val="9D7C1CF09C414A2FB239302BF89CF35E"/>
  </w:style>
  <w:style w:type="paragraph" w:customStyle="1" w:styleId="E4B0FC2964854CBE90393E5D99732625">
    <w:name w:val="E4B0FC2964854CBE90393E5D99732625"/>
  </w:style>
  <w:style w:type="paragraph" w:customStyle="1" w:styleId="AF991514189B45D3BC64618D3293AB79">
    <w:name w:val="AF991514189B45D3BC64618D3293AB79"/>
  </w:style>
  <w:style w:type="paragraph" w:customStyle="1" w:styleId="8B6BB0962F024919A1B27AAD8979C740">
    <w:name w:val="8B6BB0962F024919A1B27AAD8979C740"/>
  </w:style>
  <w:style w:type="paragraph" w:customStyle="1" w:styleId="74F845C286AF4ED68612D18250118905">
    <w:name w:val="74F845C286AF4ED68612D18250118905"/>
  </w:style>
  <w:style w:type="paragraph" w:customStyle="1" w:styleId="ACDFF70B05FA4E149BC84D7EBC1B0C87">
    <w:name w:val="ACDFF70B05FA4E149BC84D7EBC1B0C87"/>
  </w:style>
  <w:style w:type="paragraph" w:customStyle="1" w:styleId="272D8ED0ED5440828386EFA2F75BE032">
    <w:name w:val="272D8ED0ED5440828386EFA2F75BE032"/>
  </w:style>
  <w:style w:type="paragraph" w:customStyle="1" w:styleId="33FE5066F51F4408BF33A3A733682FE9">
    <w:name w:val="33FE5066F51F4408BF33A3A733682FE9"/>
  </w:style>
  <w:style w:type="paragraph" w:customStyle="1" w:styleId="785466F243C847C7907C8382BBBCA803">
    <w:name w:val="785466F243C847C7907C8382BBBCA803"/>
  </w:style>
  <w:style w:type="paragraph" w:customStyle="1" w:styleId="318AF462BD454A6DA2CED925CDAA10F3">
    <w:name w:val="318AF462BD454A6DA2CED925CDAA10F3"/>
  </w:style>
  <w:style w:type="paragraph" w:customStyle="1" w:styleId="105767D9CAFB451DB583DEE904988C31">
    <w:name w:val="105767D9CAFB451DB583DEE904988C31"/>
  </w:style>
  <w:style w:type="paragraph" w:customStyle="1" w:styleId="7E6DD10927E44EF4B3895FF901911B94">
    <w:name w:val="7E6DD10927E44EF4B3895FF901911B94"/>
  </w:style>
  <w:style w:type="paragraph" w:customStyle="1" w:styleId="0FA8FD1B53F844CE9E76CC495E09C0A2">
    <w:name w:val="0FA8FD1B53F844CE9E76CC495E09C0A2"/>
  </w:style>
  <w:style w:type="paragraph" w:customStyle="1" w:styleId="217B77526474431A92F5332472928C2D">
    <w:name w:val="217B77526474431A92F5332472928C2D"/>
  </w:style>
  <w:style w:type="paragraph" w:customStyle="1" w:styleId="190A5EA7424C409FB59C4A5325332FFA">
    <w:name w:val="190A5EA7424C409FB59C4A5325332FFA"/>
  </w:style>
  <w:style w:type="paragraph" w:customStyle="1" w:styleId="04CC19A0040046ADAC8A383A567A0C9B">
    <w:name w:val="04CC19A0040046ADAC8A383A567A0C9B"/>
  </w:style>
  <w:style w:type="paragraph" w:customStyle="1" w:styleId="E0B010D9A05443B49D91880870CE18B6">
    <w:name w:val="E0B010D9A05443B49D91880870CE18B6"/>
  </w:style>
  <w:style w:type="paragraph" w:customStyle="1" w:styleId="4983F3DECFB54758A2071995E6F51824">
    <w:name w:val="4983F3DECFB54758A2071995E6F51824"/>
  </w:style>
  <w:style w:type="paragraph" w:customStyle="1" w:styleId="A4866DD310004995BCDF9B8C4DFAEC89">
    <w:name w:val="A4866DD310004995BCDF9B8C4DFAEC89"/>
  </w:style>
  <w:style w:type="paragraph" w:customStyle="1" w:styleId="12DC9C0D16E64781BE471C2251E9EFEF">
    <w:name w:val="12DC9C0D16E64781BE471C2251E9EFEF"/>
  </w:style>
  <w:style w:type="paragraph" w:customStyle="1" w:styleId="95FD05790CF443958BCBA63479153253">
    <w:name w:val="95FD05790CF443958BCBA63479153253"/>
  </w:style>
  <w:style w:type="paragraph" w:customStyle="1" w:styleId="474D74992F76418887C5FAAF9731F82B">
    <w:name w:val="474D74992F76418887C5FAAF9731F82B"/>
  </w:style>
  <w:style w:type="paragraph" w:customStyle="1" w:styleId="71023F1A24C44D1596A2AAB1E23097A4">
    <w:name w:val="71023F1A24C44D1596A2AAB1E23097A4"/>
  </w:style>
  <w:style w:type="paragraph" w:customStyle="1" w:styleId="02C00D11A063464488E0824A229D0D42">
    <w:name w:val="02C00D11A063464488E0824A229D0D42"/>
  </w:style>
  <w:style w:type="paragraph" w:customStyle="1" w:styleId="4CC4796D9B7E4770BA128937B7130B6F">
    <w:name w:val="4CC4796D9B7E4770BA128937B7130B6F"/>
  </w:style>
  <w:style w:type="paragraph" w:customStyle="1" w:styleId="3EFC9BBA730D422385F2916FC41255CC">
    <w:name w:val="3EFC9BBA730D422385F2916FC41255CC"/>
  </w:style>
  <w:style w:type="paragraph" w:customStyle="1" w:styleId="13927506876F4E05832B772DF666106A">
    <w:name w:val="13927506876F4E05832B772DF666106A"/>
  </w:style>
  <w:style w:type="paragraph" w:customStyle="1" w:styleId="E93131813936487AAB33B17EF7502AB7">
    <w:name w:val="E93131813936487AAB33B17EF7502AB7"/>
  </w:style>
  <w:style w:type="paragraph" w:customStyle="1" w:styleId="053D3FC46C424C7F86E8DDB32622B413">
    <w:name w:val="053D3FC46C424C7F86E8DDB32622B413"/>
  </w:style>
  <w:style w:type="paragraph" w:customStyle="1" w:styleId="270F00340123418CAF63A62A583D50CF">
    <w:name w:val="270F00340123418CAF63A62A583D50CF"/>
  </w:style>
  <w:style w:type="paragraph" w:customStyle="1" w:styleId="EA764B6D2C3F47CF80CA08696FA8AF4F">
    <w:name w:val="EA764B6D2C3F47CF80CA08696FA8AF4F"/>
  </w:style>
  <w:style w:type="paragraph" w:customStyle="1" w:styleId="F48B52B66F8F419485435F06888F6C43">
    <w:name w:val="F48B52B66F8F419485435F06888F6C43"/>
  </w:style>
  <w:style w:type="paragraph" w:customStyle="1" w:styleId="7A6FBE6B0E844E7AB2055CFBBAD34C3C">
    <w:name w:val="7A6FBE6B0E844E7AB2055CFBBAD34C3C"/>
  </w:style>
  <w:style w:type="paragraph" w:customStyle="1" w:styleId="2507AA85593A4585BF0D23F0636CF809">
    <w:name w:val="2507AA85593A4585BF0D23F0636CF809"/>
  </w:style>
  <w:style w:type="paragraph" w:customStyle="1" w:styleId="3F2F088ABE2A4139A8D0CFF26FD9904A">
    <w:name w:val="3F2F088ABE2A4139A8D0CFF26FD9904A"/>
  </w:style>
  <w:style w:type="paragraph" w:customStyle="1" w:styleId="806D574DA6E849E5AB14A540CC2AC4EE">
    <w:name w:val="806D574DA6E849E5AB14A540CC2AC4EE"/>
  </w:style>
  <w:style w:type="paragraph" w:customStyle="1" w:styleId="96AF56428FD84D09BC33031C3B511FDD">
    <w:name w:val="96AF56428FD84D09BC33031C3B511FDD"/>
  </w:style>
  <w:style w:type="paragraph" w:customStyle="1" w:styleId="BBFFDE39B87F4A4D8FC1070233B5F1BC">
    <w:name w:val="BBFFDE39B87F4A4D8FC1070233B5F1BC"/>
  </w:style>
  <w:style w:type="paragraph" w:customStyle="1" w:styleId="9FB80A88AD034736A06B7C7FF5B8DAD5">
    <w:name w:val="9FB80A88AD034736A06B7C7FF5B8DAD5"/>
  </w:style>
  <w:style w:type="paragraph" w:customStyle="1" w:styleId="329D2604306743A9A6064336D2C573A6">
    <w:name w:val="329D2604306743A9A6064336D2C573A6"/>
  </w:style>
  <w:style w:type="paragraph" w:customStyle="1" w:styleId="29DDF9F6A8E64FFEB3460B2AC98F587E">
    <w:name w:val="29DDF9F6A8E64FFEB3460B2AC98F587E"/>
  </w:style>
  <w:style w:type="paragraph" w:customStyle="1" w:styleId="5FFB51BD0D954567B77926B1A895D529">
    <w:name w:val="5FFB51BD0D954567B77926B1A895D529"/>
  </w:style>
  <w:style w:type="paragraph" w:customStyle="1" w:styleId="0E21293D7A334B3DB8087F116ED980B5">
    <w:name w:val="0E21293D7A334B3DB8087F116ED980B5"/>
  </w:style>
  <w:style w:type="paragraph" w:customStyle="1" w:styleId="2CB3A7710CD94C7EB4EE01C24BF901B1">
    <w:name w:val="2CB3A7710CD94C7EB4EE01C24BF901B1"/>
  </w:style>
  <w:style w:type="paragraph" w:customStyle="1" w:styleId="E8FACE5402B64C6EA5FEF218BE337F2C">
    <w:name w:val="E8FACE5402B64C6EA5FEF218BE337F2C"/>
  </w:style>
  <w:style w:type="paragraph" w:customStyle="1" w:styleId="25409160A9C64B45952733E7E7BD959D">
    <w:name w:val="25409160A9C64B45952733E7E7BD959D"/>
  </w:style>
  <w:style w:type="paragraph" w:customStyle="1" w:styleId="0FCF0272D355446BB27B722A24AC0496">
    <w:name w:val="0FCF0272D355446BB27B722A24AC0496"/>
  </w:style>
  <w:style w:type="paragraph" w:customStyle="1" w:styleId="27294727F97645259B4321B1BAC8A577">
    <w:name w:val="27294727F97645259B4321B1BAC8A577"/>
  </w:style>
  <w:style w:type="paragraph" w:customStyle="1" w:styleId="4B43B946EEAA490B804A8E0B949D20C4">
    <w:name w:val="4B43B946EEAA490B804A8E0B949D20C4"/>
  </w:style>
  <w:style w:type="paragraph" w:customStyle="1" w:styleId="56244AC8F08E497B81417D8E1F917AED">
    <w:name w:val="56244AC8F08E497B81417D8E1F917AED"/>
    <w:rsid w:val="006A4159"/>
  </w:style>
  <w:style w:type="paragraph" w:customStyle="1" w:styleId="BC08EA2C878249FFBFE3C64391E7F40A">
    <w:name w:val="BC08EA2C878249FFBFE3C64391E7F40A"/>
    <w:rsid w:val="006A4159"/>
  </w:style>
  <w:style w:type="paragraph" w:customStyle="1" w:styleId="D8161A4A8794491FB13C30353351EF18">
    <w:name w:val="D8161A4A8794491FB13C30353351EF18"/>
    <w:rsid w:val="006A4159"/>
  </w:style>
  <w:style w:type="paragraph" w:customStyle="1" w:styleId="C8BB7F9D8F0B44AB8234B434565AB1E4">
    <w:name w:val="C8BB7F9D8F0B44AB8234B434565AB1E4"/>
    <w:rsid w:val="006A4159"/>
  </w:style>
  <w:style w:type="paragraph" w:customStyle="1" w:styleId="6400414F93EB432F9516471D4242EC24">
    <w:name w:val="6400414F93EB432F9516471D4242EC24"/>
    <w:rsid w:val="006A4159"/>
  </w:style>
  <w:style w:type="paragraph" w:customStyle="1" w:styleId="AABFCC6D04BC40238E1A139A34D2A0CC">
    <w:name w:val="AABFCC6D04BC40238E1A139A34D2A0CC"/>
    <w:rsid w:val="006A4159"/>
  </w:style>
  <w:style w:type="paragraph" w:customStyle="1" w:styleId="96D063978E3D4EFEA437A57E2B28CED2">
    <w:name w:val="96D063978E3D4EFEA437A57E2B28CED2"/>
    <w:rsid w:val="006A4159"/>
  </w:style>
  <w:style w:type="paragraph" w:customStyle="1" w:styleId="8E263E7964F14C75B5BE560CDBA6F20C">
    <w:name w:val="8E263E7964F14C75B5BE560CDBA6F20C"/>
    <w:rsid w:val="006A4159"/>
  </w:style>
  <w:style w:type="paragraph" w:customStyle="1" w:styleId="D7B1B1FB2B7F4FB2815E1772283C64E3">
    <w:name w:val="D7B1B1FB2B7F4FB2815E1772283C64E3"/>
    <w:rsid w:val="006A4159"/>
  </w:style>
  <w:style w:type="paragraph" w:customStyle="1" w:styleId="CA7B48762AE946408333380D3E89BABC">
    <w:name w:val="CA7B48762AE946408333380D3E89BABC"/>
    <w:rsid w:val="006A4159"/>
  </w:style>
  <w:style w:type="paragraph" w:customStyle="1" w:styleId="12113ACA5D16436F9AE0A90503D85037">
    <w:name w:val="12113ACA5D16436F9AE0A90503D85037"/>
    <w:rsid w:val="006A4159"/>
  </w:style>
  <w:style w:type="paragraph" w:customStyle="1" w:styleId="0FCBE739AA364185ABAF8C75322AFC52">
    <w:name w:val="0FCBE739AA364185ABAF8C75322AFC52"/>
    <w:rsid w:val="00874F92"/>
  </w:style>
  <w:style w:type="paragraph" w:customStyle="1" w:styleId="32641F5BAF884BBF828717DC01DBBA2A">
    <w:name w:val="32641F5BAF884BBF828717DC01DBBA2A"/>
    <w:rsid w:val="00874F92"/>
  </w:style>
  <w:style w:type="paragraph" w:customStyle="1" w:styleId="121F25E701804FF89463CBE7BA715E26">
    <w:name w:val="121F25E701804FF89463CBE7BA715E26"/>
    <w:rsid w:val="00874F92"/>
  </w:style>
  <w:style w:type="paragraph" w:customStyle="1" w:styleId="670C3747B7E0412A923B36B6E70509D0">
    <w:name w:val="670C3747B7E0412A923B36B6E70509D0"/>
    <w:rsid w:val="00874F92"/>
  </w:style>
  <w:style w:type="paragraph" w:customStyle="1" w:styleId="C4FF37824CE14A779C3F5497F0522E00">
    <w:name w:val="C4FF37824CE14A779C3F5497F0522E00"/>
    <w:rsid w:val="00874F92"/>
  </w:style>
  <w:style w:type="paragraph" w:customStyle="1" w:styleId="A497490AB7CC4471B9D2745D8C40B0A0">
    <w:name w:val="A497490AB7CC4471B9D2745D8C40B0A0"/>
    <w:rsid w:val="00385CE4"/>
  </w:style>
  <w:style w:type="paragraph" w:customStyle="1" w:styleId="DD78091390994F8FA2201611EA1105AA">
    <w:name w:val="DD78091390994F8FA2201611EA1105AA"/>
    <w:rsid w:val="00385CE4"/>
  </w:style>
  <w:style w:type="paragraph" w:customStyle="1" w:styleId="832C69D7E3CD4161AA49B9D6BBC6464A">
    <w:name w:val="832C69D7E3CD4161AA49B9D6BBC6464A"/>
    <w:rsid w:val="00385CE4"/>
  </w:style>
  <w:style w:type="paragraph" w:customStyle="1" w:styleId="CC0CA4AAB98B41A2811615D55C8A811E">
    <w:name w:val="CC0CA4AAB98B41A2811615D55C8A811E"/>
    <w:rsid w:val="00385CE4"/>
  </w:style>
  <w:style w:type="paragraph" w:customStyle="1" w:styleId="79D30A345C7941BABE2E41196B693577">
    <w:name w:val="79D30A345C7941BABE2E41196B693577"/>
    <w:rsid w:val="00385CE4"/>
  </w:style>
  <w:style w:type="paragraph" w:customStyle="1" w:styleId="26F4555DCF62480D960FA05BD9771392">
    <w:name w:val="26F4555DCF62480D960FA05BD9771392"/>
    <w:rsid w:val="00385CE4"/>
  </w:style>
  <w:style w:type="paragraph" w:customStyle="1" w:styleId="F3D14E6C58454DC2B2B8CD7C298F3C11">
    <w:name w:val="F3D14E6C58454DC2B2B8CD7C298F3C11"/>
    <w:rsid w:val="00385CE4"/>
  </w:style>
  <w:style w:type="paragraph" w:customStyle="1" w:styleId="045455DA358B432CA86F9B63A92383E7">
    <w:name w:val="045455DA358B432CA86F9B63A92383E7"/>
    <w:rsid w:val="000733C5"/>
  </w:style>
  <w:style w:type="paragraph" w:customStyle="1" w:styleId="BBB7985CA6074BF3B9BCD0DA08647643">
    <w:name w:val="BBB7985CA6074BF3B9BCD0DA08647643"/>
    <w:rsid w:val="000733C5"/>
  </w:style>
  <w:style w:type="paragraph" w:customStyle="1" w:styleId="2EAEDD7C2BDE4BC7AC26E2C2DD9C34F3">
    <w:name w:val="2EAEDD7C2BDE4BC7AC26E2C2DD9C34F3"/>
    <w:rsid w:val="000733C5"/>
  </w:style>
  <w:style w:type="paragraph" w:customStyle="1" w:styleId="8DF09DFF3E5C4C758975C6AAC614B1ED">
    <w:name w:val="8DF09DFF3E5C4C758975C6AAC614B1ED"/>
    <w:rsid w:val="00D20A5F"/>
  </w:style>
  <w:style w:type="paragraph" w:customStyle="1" w:styleId="CC0D32207022478BB87629050B6CFD0A">
    <w:name w:val="CC0D32207022478BB87629050B6CFD0A"/>
    <w:rsid w:val="00D20A5F"/>
  </w:style>
  <w:style w:type="paragraph" w:customStyle="1" w:styleId="0BA5F55895BE49418827332D8CBDC044">
    <w:name w:val="0BA5F55895BE49418827332D8CBDC044"/>
    <w:rsid w:val="00D20A5F"/>
  </w:style>
  <w:style w:type="paragraph" w:customStyle="1" w:styleId="1238091C1DB4422EAFCDD4938B6C1431">
    <w:name w:val="1238091C1DB4422EAFCDD4938B6C1431"/>
    <w:rsid w:val="00D20A5F"/>
  </w:style>
  <w:style w:type="paragraph" w:customStyle="1" w:styleId="43281D87048D4972A77160236E59F15A">
    <w:name w:val="43281D87048D4972A77160236E59F15A"/>
    <w:rsid w:val="00D20A5F"/>
  </w:style>
  <w:style w:type="paragraph" w:customStyle="1" w:styleId="65281661DF3E434DB615F0DA8A3FA909">
    <w:name w:val="65281661DF3E434DB615F0DA8A3FA909"/>
    <w:rsid w:val="00D20A5F"/>
  </w:style>
  <w:style w:type="paragraph" w:customStyle="1" w:styleId="C99F72C5D6BC4887BE329D54ECF012E8">
    <w:name w:val="C99F72C5D6BC4887BE329D54ECF012E8"/>
    <w:rsid w:val="00D20A5F"/>
  </w:style>
  <w:style w:type="paragraph" w:customStyle="1" w:styleId="ADE70F1B4D1B4B788FF8872F6158CA9F">
    <w:name w:val="ADE70F1B4D1B4B788FF8872F6158CA9F"/>
    <w:rsid w:val="00D20A5F"/>
  </w:style>
  <w:style w:type="paragraph" w:customStyle="1" w:styleId="8DD5AD5D775C47C5AFAAED3C25459A59">
    <w:name w:val="8DD5AD5D775C47C5AFAAED3C25459A59"/>
    <w:rsid w:val="00D20A5F"/>
  </w:style>
  <w:style w:type="paragraph" w:customStyle="1" w:styleId="2E0FFFF3DCC64C70B46E8ADEB2DF5F03">
    <w:name w:val="2E0FFFF3DCC64C70B46E8ADEB2DF5F03"/>
    <w:rsid w:val="00D20A5F"/>
  </w:style>
  <w:style w:type="paragraph" w:customStyle="1" w:styleId="3B4E6417F4F14D2786FC7F2A7E8DEEC4">
    <w:name w:val="3B4E6417F4F14D2786FC7F2A7E8DEEC4"/>
    <w:rsid w:val="00D20A5F"/>
  </w:style>
  <w:style w:type="paragraph" w:customStyle="1" w:styleId="293F6EFEC6484EFB97B5E84C17E9DFA5">
    <w:name w:val="293F6EFEC6484EFB97B5E84C17E9DFA5"/>
    <w:rsid w:val="00D20A5F"/>
  </w:style>
  <w:style w:type="paragraph" w:customStyle="1" w:styleId="FBDFEDC733B94918A88AF5C7C818C5BC">
    <w:name w:val="FBDFEDC733B94918A88AF5C7C818C5BC"/>
    <w:rsid w:val="00D20A5F"/>
  </w:style>
  <w:style w:type="paragraph" w:customStyle="1" w:styleId="2B94CA92B6294F028D18F81DF530E023">
    <w:name w:val="2B94CA92B6294F028D18F81DF530E023"/>
    <w:rsid w:val="00156B3A"/>
  </w:style>
  <w:style w:type="paragraph" w:customStyle="1" w:styleId="6462AD5B2AFF443AA90213247C1BCE53">
    <w:name w:val="6462AD5B2AFF443AA90213247C1BCE53"/>
  </w:style>
  <w:style w:type="paragraph" w:customStyle="1" w:styleId="E2976AD8F2914D5C860A7415D0BE14D8">
    <w:name w:val="E2976AD8F2914D5C860A7415D0BE14D8"/>
  </w:style>
  <w:style w:type="paragraph" w:customStyle="1" w:styleId="6C07AC710B164F88BF0C775665A471DE">
    <w:name w:val="6C07AC710B164F88BF0C775665A471DE"/>
  </w:style>
  <w:style w:type="paragraph" w:customStyle="1" w:styleId="AFF1AC44AD664D95A437BB3822395617">
    <w:name w:val="AFF1AC44AD664D95A437BB3822395617"/>
  </w:style>
  <w:style w:type="paragraph" w:customStyle="1" w:styleId="CF259F2D0DE8406F8A9D2491903B61A8">
    <w:name w:val="CF259F2D0DE8406F8A9D2491903B61A8"/>
  </w:style>
  <w:style w:type="paragraph" w:customStyle="1" w:styleId="E105E92BC2564CA7A15DAE6B9B3E63C3">
    <w:name w:val="E105E92BC2564CA7A15DAE6B9B3E63C3"/>
  </w:style>
  <w:style w:type="paragraph" w:customStyle="1" w:styleId="3340F83DD30641618B7A489CC836EDD9">
    <w:name w:val="3340F83DD30641618B7A489CC836EDD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BKLT-0">
  <a:themeElements>
    <a:clrScheme name="Florist Brochure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FF3399"/>
      </a:accent4>
      <a:accent5>
        <a:srgbClr val="977B2D"/>
      </a:accent5>
      <a:accent6>
        <a:srgbClr val="7030A0"/>
      </a:accent6>
      <a:hlink>
        <a:srgbClr val="FFC000"/>
      </a:hlink>
      <a:folHlink>
        <a:srgbClr val="977B2D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9D88909-4749-4E95-876C-1507C1A3FB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0E57DD-9541-4640-AB33-ACDEE40625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AB3629F-31E0-4071-9524-E02FB42F9B8E}">
  <ds:schemaRefs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16c05727-aa75-4e4a-9b5f-8a80a1165891"/>
    <ds:schemaRef ds:uri="71af3243-3dd4-4a8d-8c0d-dd76da1f02a5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CCDA51B5-510A-4795-95FC-75DEFD191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Green floral booklet</Template>
  <TotalTime>0</TotalTime>
  <Pages>9</Pages>
  <Words>2104</Words>
  <Characters>11999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2026-06-23T20:57:00Z</dcterms:created>
  <dcterms:modified xsi:type="dcterms:W3CDTF">2026-06-23T20:57:00Z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